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858" w:lineRule="exact"/>
        <w:ind w:left="7177" w:right="-20"/>
        <w:jc w:val="left"/>
        <w:rPr>
          <w:rFonts w:ascii="Arial" w:hAnsi="Arial" w:cs="Arial" w:eastAsia="Arial"/>
          <w:sz w:val="76"/>
          <w:szCs w:val="76"/>
        </w:rPr>
      </w:pPr>
      <w:rPr/>
      <w:r>
        <w:rPr>
          <w:rFonts w:ascii="Arial" w:hAnsi="Arial" w:cs="Arial" w:eastAsia="Arial"/>
          <w:sz w:val="76"/>
          <w:szCs w:val="76"/>
          <w:color w:val="1D2F5D"/>
          <w:spacing w:val="0"/>
          <w:w w:val="112"/>
          <w:position w:val="-1"/>
        </w:rPr>
        <w:t>2016-2017</w:t>
      </w:r>
      <w:r>
        <w:rPr>
          <w:rFonts w:ascii="Arial" w:hAnsi="Arial" w:cs="Arial" w:eastAsia="Arial"/>
          <w:sz w:val="76"/>
          <w:szCs w:val="76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600" w:h="16200"/>
          <w:pgMar w:top="440" w:bottom="280" w:left="520" w:right="6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52" w:lineRule="auto"/>
        <w:ind w:left="452" w:right="82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W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HS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3"/>
        </w:rPr>
        <w:t>’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5"/>
        </w:rPr>
        <w:t>s?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W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an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HSA?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452" w:lineRule="auto"/>
        <w:ind w:left="452" w:right="35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Is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an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HSA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ig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ou?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w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HS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83"/>
        </w:rPr>
        <w:t>’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1"/>
        </w:rPr>
        <w:t>w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</w:rPr>
        <w:t>k?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ving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an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HSA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240" w:lineRule="auto"/>
        <w:ind w:left="452" w:right="-8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dif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case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studies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52" w:right="-73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</w:rPr>
        <w:t>Q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ualified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edical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Expenses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66" w:lineRule="exact"/>
        <w:ind w:left="110" w:right="-20"/>
        <w:jc w:val="left"/>
        <w:rPr>
          <w:rFonts w:ascii="Arial" w:hAnsi="Arial" w:cs="Arial" w:eastAsia="Arial"/>
          <w:sz w:val="58"/>
          <w:szCs w:val="58"/>
        </w:rPr>
      </w:pPr>
      <w:rPr/>
      <w:hyperlink r:id="rId5">
        <w:r>
          <w:rPr>
            <w:rFonts w:ascii="Arial" w:hAnsi="Arial" w:cs="Arial" w:eastAsia="Arial"/>
            <w:sz w:val="58"/>
            <w:szCs w:val="58"/>
            <w:color w:val="1D2F5D"/>
            <w:spacing w:val="12"/>
            <w:w w:val="78"/>
            <w:position w:val="-1"/>
          </w:rPr>
          <w:t>w</w:t>
        </w:r>
        <w:r>
          <w:rPr>
            <w:rFonts w:ascii="Arial" w:hAnsi="Arial" w:cs="Arial" w:eastAsia="Arial"/>
            <w:sz w:val="58"/>
            <w:szCs w:val="58"/>
            <w:color w:val="1D2F5D"/>
            <w:spacing w:val="12"/>
            <w:w w:val="78"/>
            <w:position w:val="-1"/>
          </w:rPr>
          <w:t>w</w:t>
        </w:r>
        <w:r>
          <w:rPr>
            <w:rFonts w:ascii="Arial" w:hAnsi="Arial" w:cs="Arial" w:eastAsia="Arial"/>
            <w:sz w:val="58"/>
            <w:szCs w:val="58"/>
            <w:color w:val="1D2F5D"/>
            <w:spacing w:val="-25"/>
            <w:w w:val="78"/>
            <w:position w:val="-1"/>
          </w:rPr>
          <w:t>w</w:t>
        </w:r>
        <w:r>
          <w:rPr>
            <w:rFonts w:ascii="Arial" w:hAnsi="Arial" w:cs="Arial" w:eastAsia="Arial"/>
            <w:sz w:val="58"/>
            <w:szCs w:val="58"/>
            <w:color w:val="1D2F5D"/>
            <w:spacing w:val="0"/>
            <w:w w:val="61"/>
            <w:position w:val="-1"/>
          </w:rPr>
          <w:t>.HLS</w:t>
        </w:r>
        <w:r>
          <w:rPr>
            <w:rFonts w:ascii="Arial" w:hAnsi="Arial" w:cs="Arial" w:eastAsia="Arial"/>
            <w:sz w:val="58"/>
            <w:szCs w:val="58"/>
            <w:color w:val="1D2F5D"/>
            <w:spacing w:val="-10"/>
            <w:w w:val="61"/>
            <w:position w:val="-1"/>
          </w:rPr>
          <w:t>B</w:t>
        </w:r>
        <w:r>
          <w:rPr>
            <w:rFonts w:ascii="Arial" w:hAnsi="Arial" w:cs="Arial" w:eastAsia="Arial"/>
            <w:sz w:val="58"/>
            <w:szCs w:val="58"/>
            <w:color w:val="1D2F5D"/>
            <w:spacing w:val="0"/>
            <w:w w:val="63"/>
            <w:position w:val="-1"/>
          </w:rPr>
          <w:t>.</w:t>
        </w:r>
        <w:r>
          <w:rPr>
            <w:rFonts w:ascii="Arial" w:hAnsi="Arial" w:cs="Arial" w:eastAsia="Arial"/>
            <w:sz w:val="58"/>
            <w:szCs w:val="58"/>
            <w:color w:val="1D2F5D"/>
            <w:spacing w:val="-3"/>
            <w:w w:val="63"/>
            <w:position w:val="-1"/>
          </w:rPr>
          <w:t>c</w:t>
        </w:r>
        <w:r>
          <w:rPr>
            <w:rFonts w:ascii="Arial" w:hAnsi="Arial" w:cs="Arial" w:eastAsia="Arial"/>
            <w:sz w:val="58"/>
            <w:szCs w:val="58"/>
            <w:color w:val="1D2F5D"/>
            <w:spacing w:val="0"/>
            <w:w w:val="72"/>
            <w:position w:val="-1"/>
          </w:rPr>
          <w:t>om</w:t>
        </w:r>
        <w:r>
          <w:rPr>
            <w:rFonts w:ascii="Arial" w:hAnsi="Arial" w:cs="Arial" w:eastAsia="Arial"/>
            <w:sz w:val="58"/>
            <w:szCs w:val="58"/>
            <w:color w:val="000000"/>
            <w:spacing w:val="0"/>
            <w:w w:val="100"/>
            <w:position w:val="0"/>
          </w:rPr>
        </w:r>
      </w:hyperlink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8" w:lineRule="auto"/>
        <w:ind w:left="585" w:right="19" w:firstLine="1968"/>
        <w:jc w:val="left"/>
        <w:rPr>
          <w:rFonts w:ascii="Arial" w:hAnsi="Arial" w:cs="Arial" w:eastAsia="Arial"/>
          <w:sz w:val="198"/>
          <w:szCs w:val="198"/>
        </w:rPr>
      </w:pPr>
      <w:rPr/>
      <w:r>
        <w:rPr>
          <w:rFonts w:ascii="Arial" w:hAnsi="Arial" w:cs="Arial" w:eastAsia="Arial"/>
          <w:sz w:val="198"/>
          <w:szCs w:val="198"/>
          <w:color w:val="FFFFFF"/>
          <w:spacing w:val="0"/>
          <w:w w:val="89"/>
          <w:b/>
          <w:bCs/>
        </w:rPr>
        <w:t>HSA</w:t>
      </w:r>
      <w:r>
        <w:rPr>
          <w:rFonts w:ascii="Arial" w:hAnsi="Arial" w:cs="Arial" w:eastAsia="Arial"/>
          <w:sz w:val="198"/>
          <w:szCs w:val="198"/>
          <w:color w:val="FFFFFF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198"/>
          <w:szCs w:val="198"/>
          <w:color w:val="FFFFFF"/>
          <w:spacing w:val="0"/>
          <w:w w:val="90"/>
          <w:b/>
          <w:bCs/>
        </w:rPr>
        <w:t>GUIDE</w:t>
      </w:r>
      <w:r>
        <w:rPr>
          <w:rFonts w:ascii="Arial" w:hAnsi="Arial" w:cs="Arial" w:eastAsia="Arial"/>
          <w:sz w:val="198"/>
          <w:szCs w:val="19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303F50"/>
          <w:spacing w:val="0"/>
          <w:w w:val="79"/>
        </w:rPr>
        <w:t>PRESENTED</w:t>
      </w:r>
      <w:r>
        <w:rPr>
          <w:rFonts w:ascii="Arial" w:hAnsi="Arial" w:cs="Arial" w:eastAsia="Arial"/>
          <w:sz w:val="32"/>
          <w:szCs w:val="32"/>
          <w:color w:val="303F50"/>
          <w:spacing w:val="-2"/>
          <w:w w:val="79"/>
        </w:rPr>
        <w:t> </w:t>
      </w:r>
      <w:r>
        <w:rPr>
          <w:rFonts w:ascii="Arial" w:hAnsi="Arial" w:cs="Arial" w:eastAsia="Arial"/>
          <w:sz w:val="32"/>
          <w:szCs w:val="32"/>
          <w:color w:val="303F50"/>
          <w:spacing w:val="-5"/>
          <w:w w:val="81"/>
        </w:rPr>
        <w:t>B</w:t>
      </w:r>
      <w:r>
        <w:rPr>
          <w:rFonts w:ascii="Arial" w:hAnsi="Arial" w:cs="Arial" w:eastAsia="Arial"/>
          <w:sz w:val="32"/>
          <w:szCs w:val="32"/>
          <w:color w:val="303F50"/>
          <w:spacing w:val="0"/>
          <w:w w:val="81"/>
        </w:rPr>
        <w:t>Y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5" w:lineRule="auto"/>
        <w:ind w:left="1900" w:right="21"/>
        <w:jc w:val="left"/>
        <w:rPr>
          <w:rFonts w:ascii="Times New Roman" w:hAnsi="Times New Roman" w:cs="Times New Roman" w:eastAsia="Times New Roman"/>
          <w:sz w:val="73"/>
          <w:szCs w:val="73"/>
        </w:rPr>
      </w:pPr>
      <w:rPr/>
      <w:r>
        <w:rPr/>
        <w:pict>
          <v:group style="position:absolute;margin-left:531.940002pt;margin-top:56.712761pt;width:67.960pt;height:27.86pt;mso-position-horizontal-relative:page;mso-position-vertical-relative:paragraph;z-index:-536" coordorigin="10639,1134" coordsize="1359,557">
            <v:shape style="position:absolute;left:11457;top:1135;width:410;height:398" type="#_x0000_t75">
              <v:imagedata r:id="rId6" o:title=""/>
            </v:shape>
            <v:shape style="position:absolute;left:10726;top:1148;width:670;height:384" type="#_x0000_t75">
              <v:imagedata r:id="rId7" o:title=""/>
            </v:shape>
            <v:group style="position:absolute;left:10649;top:1144;width:1339;height:537" coordorigin="10649,1144" coordsize="1339,537">
              <v:shape style="position:absolute;left:10649;top:1144;width:1339;height:537" coordorigin="10649,1144" coordsize="1339,537" path="m10649,1681l11988,1681,11988,1144,10649,1144,10649,1681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73"/>
          <w:szCs w:val="73"/>
          <w:color w:val="002C61"/>
          <w:spacing w:val="0"/>
          <w:w w:val="100"/>
          <w:b/>
          <w:bCs/>
        </w:rPr>
        <w:t>HOME</w:t>
      </w:r>
      <w:r>
        <w:rPr>
          <w:rFonts w:ascii="Times New Roman" w:hAnsi="Times New Roman" w:cs="Times New Roman" w:eastAsia="Times New Roman"/>
          <w:sz w:val="73"/>
          <w:szCs w:val="73"/>
          <w:color w:val="002C61"/>
          <w:spacing w:val="-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3"/>
          <w:szCs w:val="73"/>
          <w:color w:val="002C61"/>
          <w:spacing w:val="0"/>
          <w:w w:val="100"/>
          <w:b/>
          <w:bCs/>
        </w:rPr>
        <w:t>LOAN</w:t>
      </w:r>
      <w:r>
        <w:rPr>
          <w:rFonts w:ascii="Times New Roman" w:hAnsi="Times New Roman" w:cs="Times New Roman" w:eastAsia="Times New Roman"/>
          <w:sz w:val="73"/>
          <w:szCs w:val="73"/>
          <w:color w:val="002C6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3"/>
          <w:szCs w:val="73"/>
          <w:color w:val="002C61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73"/>
          <w:szCs w:val="73"/>
          <w:color w:val="002C61"/>
          <w:spacing w:val="-54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73"/>
          <w:szCs w:val="73"/>
          <w:color w:val="002C61"/>
          <w:spacing w:val="0"/>
          <w:w w:val="100"/>
          <w:b/>
          <w:bCs/>
        </w:rPr>
        <w:t>TE</w:t>
      </w:r>
      <w:r>
        <w:rPr>
          <w:rFonts w:ascii="Times New Roman" w:hAnsi="Times New Roman" w:cs="Times New Roman" w:eastAsia="Times New Roman"/>
          <w:sz w:val="73"/>
          <w:szCs w:val="73"/>
          <w:color w:val="002C61"/>
          <w:spacing w:val="-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3"/>
          <w:szCs w:val="73"/>
          <w:color w:val="002C61"/>
          <w:spacing w:val="0"/>
          <w:w w:val="100"/>
          <w:b/>
          <w:bCs/>
        </w:rPr>
        <w:t>BANK</w:t>
      </w:r>
      <w:r>
        <w:rPr>
          <w:rFonts w:ascii="Times New Roman" w:hAnsi="Times New Roman" w:cs="Times New Roman" w:eastAsia="Times New Roman"/>
          <w:sz w:val="73"/>
          <w:szCs w:val="7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600" w:h="16200"/>
          <w:pgMar w:top="440" w:bottom="280" w:left="520" w:right="620"/>
          <w:cols w:num="2" w:equalWidth="0">
            <w:col w:w="3181" w:space="1613"/>
            <w:col w:w="6666"/>
          </w:cols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0pt;width:630pt;height:693.94360pt;mso-position-horizontal-relative:page;mso-position-vertical-relative:page;z-index:-537" coordorigin="0,0" coordsize="12600,13879">
            <v:shape style="position:absolute;left:0;top:0;width:12600;height:9573" type="#_x0000_t75">
              <v:imagedata r:id="rId8" o:title=""/>
            </v:shape>
            <v:group style="position:absolute;left:5335;top:7702;width:6624;height:3830" coordorigin="5335,7702" coordsize="6624,3830">
              <v:shape style="position:absolute;left:5335;top:7702;width:6624;height:3830" coordorigin="5335,7702" coordsize="6624,3830" path="m5335,11533l11959,11533,11959,7702,5335,7702,5335,11533e" filled="t" fillcolor="#5E7433" stroked="f">
                <v:path arrowok="t"/>
                <v:fill/>
              </v:shape>
            </v:group>
            <v:group style="position:absolute;left:620;top:9573;width:2;height:4028" coordorigin="620,9573" coordsize="2,4028">
              <v:shape style="position:absolute;left:620;top:9573;width:2;height:4028" coordorigin="620,9573" coordsize="0,4028" path="m620,13601l620,9573e" filled="f" stroked="t" strokeweight="1pt" strokecolor="#231F20">
                <v:path arrowok="t"/>
              </v:shape>
            </v:group>
            <v:group style="position:absolute;left:620;top:13601;width:4715;height:2" coordorigin="620,13601" coordsize="4715,2">
              <v:shape style="position:absolute;left:620;top:13601;width:4715;height:2" coordorigin="620,13601" coordsize="4715,0" path="m620,13601l5335,13601e" filled="f" stroked="t" strokeweight="1pt" strokecolor="#231F20">
                <v:path arrowok="t"/>
              </v:shape>
            </v:group>
            <v:group style="position:absolute;left:5314;top:12314;width:1716;height:79" coordorigin="5314,12314" coordsize="1716,79">
              <v:shape style="position:absolute;left:5314;top:12314;width:1716;height:79" coordorigin="5314,12314" coordsize="1716,79" path="m7029,12314l5314,12314,5390,12393,6947,12393,7029,12319,7029,12314e" filled="t" fillcolor="#8D8D8B" stroked="f">
                <v:path arrowok="t"/>
                <v:fill/>
              </v:shape>
            </v:group>
            <v:group style="position:absolute;left:5315;top:12315;width:79;height:1554" coordorigin="5315,12315" coordsize="79,1554">
              <v:shape style="position:absolute;left:5315;top:12315;width:79;height:1554" coordorigin="5315,12315" coordsize="79,1554" path="m5320,12315l5315,12315,5315,13869,5394,13800,5394,12390,5320,12315e" filled="t" fillcolor="#B3B1B3" stroked="f">
                <v:path arrowok="t"/>
                <v:fill/>
              </v:shape>
            </v:group>
            <v:group style="position:absolute;left:5318;top:13789;width:1711;height:79" coordorigin="5318,13789" coordsize="1711,79">
              <v:shape style="position:absolute;left:5318;top:13789;width:1711;height:79" coordorigin="5318,13789" coordsize="1711,79" path="m6947,13789l5394,13789,5318,13867,7029,13867,7029,13863,6947,13789e" filled="t" fillcolor="#313130" stroked="f">
                <v:path arrowok="t"/>
                <v:fill/>
              </v:shape>
            </v:group>
            <v:group style="position:absolute;left:5473;top:12671;width:1434;height:1042" coordorigin="5473,12671" coordsize="1434,1042">
              <v:shape style="position:absolute;left:5473;top:12671;width:1434;height:1042" coordorigin="5473,12671" coordsize="1434,1042" path="m5831,12671l5473,12671,5473,13713,5831,13713,5831,13711,6213,13452,6650,13452,6548,13349,5831,13349,5831,12671e" filled="t" fillcolor="#002C61" stroked="f">
                <v:path arrowok="t"/>
                <v:fill/>
              </v:shape>
              <v:shape style="position:absolute;left:5473;top:12671;width:1434;height:1042" coordorigin="5473,12671" coordsize="1434,1042" path="m6650,13452l6213,13452,6474,13713,6908,13713,6650,13452e" filled="t" fillcolor="#002C61" stroked="f">
                <v:path arrowok="t"/>
                <v:fill/>
              </v:shape>
              <v:shape style="position:absolute;left:5473;top:12671;width:1434;height:1042" coordorigin="5473,12671" coordsize="1434,1042" path="m6254,13053l5831,13349,6548,13349,6254,13053e" filled="t" fillcolor="#002C61" stroked="f">
                <v:path arrowok="t"/>
                <v:fill/>
              </v:shape>
            </v:group>
            <v:group style="position:absolute;left:5836;top:12925;width:716;height:499" coordorigin="5836,12925" coordsize="716,499">
              <v:shape style="position:absolute;left:5836;top:12925;width:716;height:499" coordorigin="5836,12925" coordsize="716,499" path="m6552,12925l5836,13424,5918,13424,6552,12925e" filled="t" fillcolor="#FFFFFF" stroked="f">
                <v:path arrowok="t"/>
                <v:fill/>
              </v:shape>
            </v:group>
            <v:group style="position:absolute;left:5836;top:13011;width:749;height:512" coordorigin="5836,13011" coordsize="749,512">
              <v:shape style="position:absolute;left:5836;top:13011;width:749;height:512" coordorigin="5836,13011" coordsize="749,512" path="m6584,13011l5836,13523,5918,13523,6584,13011e" filled="t" fillcolor="#FFFFFF" stroked="f">
                <v:path arrowok="t"/>
                <v:fill/>
              </v:shape>
            </v:group>
            <v:group style="position:absolute;left:5836;top:13073;width:781;height:549" coordorigin="5836,13073" coordsize="781,549">
              <v:shape style="position:absolute;left:5836;top:13073;width:781;height:549" coordorigin="5836,13073" coordsize="781,549" path="m6617,13073l5836,13622,5918,13622,6617,13073e" filled="t" fillcolor="#FFFFFF" stroked="f">
                <v:path arrowok="t"/>
                <v:fill/>
              </v:shape>
            </v:group>
            <v:group style="position:absolute;left:6303;top:12925;width:249;height:187" coordorigin="6303,12925" coordsize="249,187">
              <v:shape style="position:absolute;left:6303;top:12925;width:249;height:187" coordorigin="6303,12925" coordsize="249,187" path="m6552,12925l6303,13098,6315,13112,6552,12925e" filled="t" fillcolor="#002C61" stroked="f">
                <v:path arrowok="t"/>
                <v:fill/>
              </v:shape>
            </v:group>
            <v:group style="position:absolute;left:6364;top:13011;width:220;height:161" coordorigin="6364,13011" coordsize="220,161">
              <v:shape style="position:absolute;left:6364;top:13011;width:220;height:161" coordorigin="6364,13011" coordsize="220,161" path="m6584,13011l6364,13161,6375,13171,6584,13011e" filled="t" fillcolor="#002C61" stroked="f">
                <v:path arrowok="t"/>
                <v:fill/>
              </v:shape>
            </v:group>
            <v:group style="position:absolute;left:6415;top:13073;width:201;height:151" coordorigin="6415,13073" coordsize="201,151">
              <v:shape style="position:absolute;left:6415;top:13073;width:201;height:151" coordorigin="6415,13073" coordsize="201,151" path="m6617,13073l6415,13214,6425,13223,6617,13073e" filled="t" fillcolor="#002C61" stroked="f">
                <v:path arrowok="t"/>
                <v:fill/>
              </v:shape>
            </v:group>
            <v:group style="position:absolute;left:6947;top:12314;width:82;height:1550" coordorigin="6947,12314" coordsize="82,1550">
              <v:shape style="position:absolute;left:6947;top:12314;width:82;height:1550" coordorigin="6947,12314" coordsize="82,1550" path="m7029,12314l6947,12393,6947,13789,7029,13864,7029,12314e" filled="t" fillcolor="#4B4B4D" stroked="f">
                <v:path arrowok="t"/>
                <v:fill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/>
        <w:pict>
          <v:shape style="position:absolute;margin-left:492.120026pt;margin-top:5.802801pt;width:54.719974pt;height:33.667pt;mso-position-horizontal-relative:page;mso-position-vertical-relative:paragraph;z-index:-535" type="#_x0000_t75">
            <v:imagedata r:id="rId9" o:title=""/>
          </v:shape>
        </w:pict>
      </w:r>
      <w:r>
        <w:rPr/>
        <w:pict>
          <v:shape style="position:absolute;margin-left:554.536987pt;margin-top:4.052822pt;width:38.879999pt;height:38.879999pt;mso-position-horizontal-relative:page;mso-position-vertical-relative:paragraph;z-index:-534" type="#_x0000_t75">
            <v:imagedata r:id="rId10" o:title=""/>
          </v:shape>
        </w:pict>
      </w:r>
      <w:r>
        <w:rPr>
          <w:rFonts w:ascii="Arial" w:hAnsi="Arial" w:cs="Arial" w:eastAsia="Arial"/>
          <w:sz w:val="34"/>
          <w:szCs w:val="34"/>
          <w:color w:val="231F20"/>
          <w:w w:val="69"/>
        </w:rPr>
        <w:t>205</w:t>
      </w:r>
      <w:r>
        <w:rPr>
          <w:rFonts w:ascii="Arial" w:hAnsi="Arial" w:cs="Arial" w:eastAsia="Arial"/>
          <w:sz w:val="34"/>
          <w:szCs w:val="34"/>
          <w:color w:val="231F20"/>
          <w:spacing w:val="-41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65"/>
        </w:rPr>
        <w:t>N.</w:t>
      </w:r>
      <w:r>
        <w:rPr>
          <w:rFonts w:ascii="Arial" w:hAnsi="Arial" w:cs="Arial" w:eastAsia="Arial"/>
          <w:sz w:val="34"/>
          <w:szCs w:val="34"/>
          <w:color w:val="231F20"/>
          <w:spacing w:val="-41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75"/>
        </w:rPr>
        <w:t>4th</w:t>
      </w:r>
      <w:r>
        <w:rPr>
          <w:rFonts w:ascii="Arial" w:hAnsi="Arial" w:cs="Arial" w:eastAsia="Arial"/>
          <w:sz w:val="34"/>
          <w:szCs w:val="34"/>
          <w:color w:val="231F20"/>
          <w:spacing w:val="-41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-1"/>
          <w:w w:val="54"/>
        </w:rPr>
        <w:t>S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82"/>
        </w:rPr>
        <w:t>t</w:t>
      </w:r>
      <w:r>
        <w:rPr>
          <w:rFonts w:ascii="Arial" w:hAnsi="Arial" w:cs="Arial" w:eastAsia="Arial"/>
          <w:sz w:val="34"/>
          <w:szCs w:val="34"/>
          <w:color w:val="231F20"/>
          <w:spacing w:val="-5"/>
          <w:w w:val="82"/>
        </w:rPr>
        <w:t>r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73"/>
        </w:rPr>
        <w:t>eet-</w:t>
      </w:r>
      <w:r>
        <w:rPr>
          <w:rFonts w:ascii="Arial" w:hAnsi="Arial" w:cs="Arial" w:eastAsia="Arial"/>
          <w:sz w:val="34"/>
          <w:szCs w:val="34"/>
          <w:color w:val="231F20"/>
          <w:spacing w:val="-41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1"/>
          <w:w w:val="66"/>
        </w:rPr>
        <w:t>G</w:t>
      </w:r>
      <w:r>
        <w:rPr>
          <w:rFonts w:ascii="Arial" w:hAnsi="Arial" w:cs="Arial" w:eastAsia="Arial"/>
          <w:sz w:val="34"/>
          <w:szCs w:val="34"/>
          <w:color w:val="231F20"/>
          <w:spacing w:val="-1"/>
          <w:w w:val="66"/>
        </w:rPr>
        <w:t>r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66"/>
        </w:rPr>
        <w:t>and</w:t>
      </w:r>
      <w:r>
        <w:rPr>
          <w:rFonts w:ascii="Arial" w:hAnsi="Arial" w:cs="Arial" w:eastAsia="Arial"/>
          <w:sz w:val="34"/>
          <w:szCs w:val="34"/>
          <w:color w:val="231F20"/>
          <w:spacing w:val="-4"/>
          <w:w w:val="66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1"/>
          <w:w w:val="53"/>
        </w:rPr>
        <w:t>J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68"/>
        </w:rPr>
        <w:t>un</w:t>
      </w:r>
      <w:r>
        <w:rPr>
          <w:rFonts w:ascii="Arial" w:hAnsi="Arial" w:cs="Arial" w:eastAsia="Arial"/>
          <w:sz w:val="34"/>
          <w:szCs w:val="34"/>
          <w:color w:val="231F20"/>
          <w:spacing w:val="5"/>
          <w:w w:val="68"/>
        </w:rPr>
        <w:t>c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75"/>
        </w:rPr>
        <w:t>tion,</w:t>
      </w:r>
      <w:r>
        <w:rPr>
          <w:rFonts w:ascii="Arial" w:hAnsi="Arial" w:cs="Arial" w:eastAsia="Arial"/>
          <w:sz w:val="34"/>
          <w:szCs w:val="34"/>
          <w:color w:val="231F20"/>
          <w:spacing w:val="-41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-6"/>
          <w:w w:val="51"/>
        </w:rPr>
        <w:t>C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57"/>
        </w:rPr>
        <w:t>O</w:t>
      </w:r>
      <w:r>
        <w:rPr>
          <w:rFonts w:ascii="Arial" w:hAnsi="Arial" w:cs="Arial" w:eastAsia="Arial"/>
          <w:sz w:val="34"/>
          <w:szCs w:val="34"/>
          <w:color w:val="231F20"/>
          <w:spacing w:val="-41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73"/>
        </w:rPr>
        <w:t>81501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73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73"/>
        </w:rPr>
        <w:t>|</w:t>
      </w:r>
      <w:r>
        <w:rPr>
          <w:rFonts w:ascii="Arial" w:hAnsi="Arial" w:cs="Arial" w:eastAsia="Arial"/>
          <w:sz w:val="34"/>
          <w:szCs w:val="34"/>
          <w:color w:val="231F20"/>
          <w:spacing w:val="41"/>
          <w:w w:val="73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71"/>
        </w:rPr>
        <w:t>(970)</w:t>
      </w:r>
      <w:r>
        <w:rPr>
          <w:rFonts w:ascii="Arial" w:hAnsi="Arial" w:cs="Arial" w:eastAsia="Arial"/>
          <w:sz w:val="34"/>
          <w:szCs w:val="34"/>
          <w:color w:val="231F20"/>
          <w:spacing w:val="-41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70"/>
        </w:rPr>
        <w:t>243-6600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17" w:after="0" w:line="240" w:lineRule="auto"/>
        <w:ind w:left="110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1F20"/>
          <w:spacing w:val="3"/>
          <w:w w:val="69"/>
        </w:rPr>
        <w:t>34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69"/>
        </w:rPr>
        <w:t>0</w:t>
      </w:r>
      <w:r>
        <w:rPr>
          <w:rFonts w:ascii="Arial" w:hAnsi="Arial" w:cs="Arial" w:eastAsia="Arial"/>
          <w:sz w:val="34"/>
          <w:szCs w:val="34"/>
          <w:color w:val="231F20"/>
          <w:spacing w:val="-1"/>
          <w:w w:val="69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4"/>
          <w:w w:val="58"/>
        </w:rPr>
        <w:t>S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58"/>
        </w:rPr>
        <w:t>.</w:t>
      </w:r>
      <w:r>
        <w:rPr>
          <w:rFonts w:ascii="Arial" w:hAnsi="Arial" w:cs="Arial" w:eastAsia="Arial"/>
          <w:sz w:val="34"/>
          <w:szCs w:val="34"/>
          <w:color w:val="231F20"/>
          <w:spacing w:val="-45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-12"/>
          <w:w w:val="68"/>
        </w:rPr>
        <w:t>T</w:t>
      </w:r>
      <w:r>
        <w:rPr>
          <w:rFonts w:ascii="Arial" w:hAnsi="Arial" w:cs="Arial" w:eastAsia="Arial"/>
          <w:sz w:val="34"/>
          <w:szCs w:val="34"/>
          <w:color w:val="231F20"/>
          <w:spacing w:val="1"/>
          <w:w w:val="68"/>
        </w:rPr>
        <w:t>o</w:t>
      </w:r>
      <w:r>
        <w:rPr>
          <w:rFonts w:ascii="Arial" w:hAnsi="Arial" w:cs="Arial" w:eastAsia="Arial"/>
          <w:sz w:val="34"/>
          <w:szCs w:val="34"/>
          <w:color w:val="231F20"/>
          <w:spacing w:val="3"/>
          <w:w w:val="68"/>
        </w:rPr>
        <w:t>wnsen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68"/>
        </w:rPr>
        <w:t>d</w:t>
      </w:r>
      <w:r>
        <w:rPr>
          <w:rFonts w:ascii="Arial" w:hAnsi="Arial" w:cs="Arial" w:eastAsia="Arial"/>
          <w:sz w:val="34"/>
          <w:szCs w:val="34"/>
          <w:color w:val="231F20"/>
          <w:spacing w:val="-1"/>
          <w:w w:val="68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-3"/>
          <w:w w:val="68"/>
        </w:rPr>
        <w:t>A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68"/>
        </w:rPr>
        <w:t>v</w:t>
      </w:r>
      <w:r>
        <w:rPr>
          <w:rFonts w:ascii="Arial" w:hAnsi="Arial" w:cs="Arial" w:eastAsia="Arial"/>
          <w:sz w:val="34"/>
          <w:szCs w:val="34"/>
          <w:color w:val="231F20"/>
          <w:spacing w:val="7"/>
          <w:w w:val="68"/>
        </w:rPr>
        <w:t>e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68"/>
        </w:rPr>
        <w:t>-</w:t>
      </w:r>
      <w:r>
        <w:rPr>
          <w:rFonts w:ascii="Arial" w:hAnsi="Arial" w:cs="Arial" w:eastAsia="Arial"/>
          <w:sz w:val="34"/>
          <w:szCs w:val="34"/>
          <w:color w:val="231F20"/>
          <w:spacing w:val="5"/>
          <w:w w:val="68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3"/>
          <w:w w:val="68"/>
        </w:rPr>
        <w:t>Mo</w:t>
      </w:r>
      <w:r>
        <w:rPr>
          <w:rFonts w:ascii="Arial" w:hAnsi="Arial" w:cs="Arial" w:eastAsia="Arial"/>
          <w:sz w:val="34"/>
          <w:szCs w:val="34"/>
          <w:color w:val="231F20"/>
          <w:spacing w:val="1"/>
          <w:w w:val="68"/>
        </w:rPr>
        <w:t>n</w:t>
      </w:r>
      <w:r>
        <w:rPr>
          <w:rFonts w:ascii="Arial" w:hAnsi="Arial" w:cs="Arial" w:eastAsia="Arial"/>
          <w:sz w:val="34"/>
          <w:szCs w:val="34"/>
          <w:color w:val="231F20"/>
          <w:spacing w:val="3"/>
          <w:w w:val="68"/>
        </w:rPr>
        <w:t>t</w:t>
      </w:r>
      <w:r>
        <w:rPr>
          <w:rFonts w:ascii="Arial" w:hAnsi="Arial" w:cs="Arial" w:eastAsia="Arial"/>
          <w:sz w:val="34"/>
          <w:szCs w:val="34"/>
          <w:color w:val="231F20"/>
          <w:spacing w:val="-1"/>
          <w:w w:val="68"/>
        </w:rPr>
        <w:t>r</w:t>
      </w:r>
      <w:r>
        <w:rPr>
          <w:rFonts w:ascii="Arial" w:hAnsi="Arial" w:cs="Arial" w:eastAsia="Arial"/>
          <w:sz w:val="34"/>
          <w:szCs w:val="34"/>
          <w:color w:val="231F20"/>
          <w:spacing w:val="3"/>
          <w:w w:val="68"/>
        </w:rPr>
        <w:t>os</w:t>
      </w:r>
      <w:r>
        <w:rPr>
          <w:rFonts w:ascii="Arial" w:hAnsi="Arial" w:cs="Arial" w:eastAsia="Arial"/>
          <w:sz w:val="34"/>
          <w:szCs w:val="34"/>
          <w:color w:val="231F20"/>
          <w:spacing w:val="1"/>
          <w:w w:val="68"/>
        </w:rPr>
        <w:t>e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68"/>
        </w:rPr>
        <w:t>,</w:t>
      </w:r>
      <w:r>
        <w:rPr>
          <w:rFonts w:ascii="Arial" w:hAnsi="Arial" w:cs="Arial" w:eastAsia="Arial"/>
          <w:sz w:val="34"/>
          <w:szCs w:val="34"/>
          <w:color w:val="231F20"/>
          <w:spacing w:val="32"/>
          <w:w w:val="68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-1"/>
          <w:w w:val="53"/>
        </w:rPr>
        <w:t>C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53"/>
        </w:rPr>
        <w:t>O</w:t>
      </w:r>
      <w:r>
        <w:rPr>
          <w:rFonts w:ascii="Arial" w:hAnsi="Arial" w:cs="Arial" w:eastAsia="Arial"/>
          <w:sz w:val="34"/>
          <w:szCs w:val="34"/>
          <w:color w:val="231F20"/>
          <w:spacing w:val="16"/>
          <w:w w:val="53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3"/>
          <w:w w:val="70"/>
        </w:rPr>
        <w:t>8140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70"/>
        </w:rPr>
        <w:t>1</w:t>
      </w:r>
      <w:r>
        <w:rPr>
          <w:rFonts w:ascii="Arial" w:hAnsi="Arial" w:cs="Arial" w:eastAsia="Arial"/>
          <w:sz w:val="34"/>
          <w:szCs w:val="34"/>
          <w:color w:val="231F20"/>
          <w:spacing w:val="40"/>
          <w:w w:val="70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70"/>
        </w:rPr>
        <w:t>|</w:t>
      </w:r>
      <w:r>
        <w:rPr>
          <w:rFonts w:ascii="Arial" w:hAnsi="Arial" w:cs="Arial" w:eastAsia="Arial"/>
          <w:sz w:val="34"/>
          <w:szCs w:val="34"/>
          <w:color w:val="231F20"/>
          <w:spacing w:val="47"/>
          <w:w w:val="70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70"/>
        </w:rPr>
        <w:t>(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70"/>
        </w:rPr>
        <w:t>970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70"/>
        </w:rPr>
        <w:t>)</w:t>
      </w:r>
      <w:r>
        <w:rPr>
          <w:rFonts w:ascii="Arial" w:hAnsi="Arial" w:cs="Arial" w:eastAsia="Arial"/>
          <w:sz w:val="34"/>
          <w:szCs w:val="34"/>
          <w:color w:val="231F20"/>
          <w:spacing w:val="-7"/>
          <w:w w:val="70"/>
        </w:rPr>
        <w:t> 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69"/>
        </w:rPr>
        <w:t>497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83"/>
        </w:rPr>
        <w:t>-</w:t>
      </w:r>
      <w:r>
        <w:rPr>
          <w:rFonts w:ascii="Arial" w:hAnsi="Arial" w:cs="Arial" w:eastAsia="Arial"/>
          <w:sz w:val="34"/>
          <w:szCs w:val="34"/>
          <w:color w:val="231F20"/>
          <w:spacing w:val="0"/>
          <w:w w:val="69"/>
        </w:rPr>
        <w:t>4280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600" w:h="16200"/>
          <w:pgMar w:top="440" w:bottom="280" w:left="520" w:right="620"/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9" w:after="0" w:line="278" w:lineRule="auto"/>
        <w:ind w:left="630" w:right="711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hen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3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3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choosing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plan,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fa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ors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decision.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option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fl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xibili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le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choi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-ad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taged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ving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vings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(HS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mig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ig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choi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304050"/>
          <w:spacing w:val="0"/>
          <w:w w:val="75"/>
          <w:b/>
          <w:bCs/>
        </w:rPr>
        <w:t>Wh</w:t>
      </w:r>
      <w:r>
        <w:rPr>
          <w:rFonts w:ascii="Arial" w:hAnsi="Arial" w:cs="Arial" w:eastAsia="Arial"/>
          <w:sz w:val="42"/>
          <w:szCs w:val="42"/>
          <w:color w:val="304050"/>
          <w:spacing w:val="-3"/>
          <w:w w:val="75"/>
          <w:b/>
          <w:bCs/>
        </w:rPr>
        <w:t>a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75"/>
          <w:b/>
          <w:bCs/>
        </w:rPr>
        <w:t>t</w:t>
      </w:r>
      <w:r>
        <w:rPr>
          <w:rFonts w:ascii="Arial" w:hAnsi="Arial" w:cs="Arial" w:eastAsia="Arial"/>
          <w:sz w:val="42"/>
          <w:szCs w:val="42"/>
          <w:color w:val="304050"/>
          <w:spacing w:val="-14"/>
          <w:w w:val="75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69"/>
          <w:b/>
          <w:bCs/>
        </w:rPr>
        <w:t>A</w:t>
      </w:r>
      <w:r>
        <w:rPr>
          <w:rFonts w:ascii="Arial" w:hAnsi="Arial" w:cs="Arial" w:eastAsia="Arial"/>
          <w:sz w:val="42"/>
          <w:szCs w:val="42"/>
          <w:color w:val="304050"/>
          <w:spacing w:val="-1"/>
          <w:w w:val="69"/>
          <w:b/>
          <w:bCs/>
        </w:rPr>
        <w:t>r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69"/>
          <w:b/>
          <w:bCs/>
        </w:rPr>
        <w:t>e</w:t>
      </w:r>
      <w:r>
        <w:rPr>
          <w:rFonts w:ascii="Arial" w:hAnsi="Arial" w:cs="Arial" w:eastAsia="Arial"/>
          <w:sz w:val="42"/>
          <w:szCs w:val="42"/>
          <w:color w:val="304050"/>
          <w:spacing w:val="-10"/>
          <w:w w:val="69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64"/>
          <w:b/>
          <w:bCs/>
        </w:rPr>
        <w:t>HS</w:t>
      </w:r>
      <w:r>
        <w:rPr>
          <w:rFonts w:ascii="Arial" w:hAnsi="Arial" w:cs="Arial" w:eastAsia="Arial"/>
          <w:sz w:val="42"/>
          <w:szCs w:val="42"/>
          <w:color w:val="304050"/>
          <w:spacing w:val="3"/>
          <w:w w:val="64"/>
          <w:b/>
          <w:bCs/>
        </w:rPr>
        <w:t>A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56"/>
          <w:b/>
          <w:bCs/>
        </w:rPr>
        <w:t>s?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0" w:after="0" w:line="235" w:lineRule="exact"/>
        <w:ind w:left="63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vings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(HS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s)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efficie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tly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-ad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taged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8" w:after="0" w:line="240" w:lineRule="auto"/>
        <w:ind w:left="63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vings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ompa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plans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(HDH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9"/>
        </w:rPr>
        <w:t>s).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630" w:right="599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2003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vide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individuals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HDH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-p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method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ving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tain</w:t>
      </w:r>
      <w:r>
        <w:rPr>
          <w:rFonts w:ascii="Arial" w:hAnsi="Arial" w:cs="Arial" w:eastAsia="Arial"/>
          <w:sz w:val="21"/>
          <w:szCs w:val="21"/>
          <w:color w:val="231F20"/>
          <w:spacing w:val="4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tages</w:t>
      </w:r>
      <w:r>
        <w:rPr>
          <w:rFonts w:ascii="Arial" w:hAnsi="Arial" w:cs="Arial" w:eastAsia="Arial"/>
          <w:sz w:val="21"/>
          <w:szCs w:val="21"/>
          <w:color w:val="231F20"/>
          <w:spacing w:val="4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putting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these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estme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nings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able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tme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tionale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behind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HSA/HDHP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ombin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5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people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clea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idea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osts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spendin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enabling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them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ost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3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5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used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-f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ying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qualified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helping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HDH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8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la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ger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tibl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8" w:after="0" w:line="278" w:lineRule="auto"/>
        <w:ind w:left="630" w:right="788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end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keep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unspe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48"/>
          <w:w w:val="8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HSA.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his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8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olled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5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estme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ning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used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qualified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tinue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-f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belongs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ou—not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empl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ompa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8" w:lineRule="auto"/>
        <w:ind w:left="630" w:right="867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emendous</w:t>
      </w:r>
      <w:r>
        <w:rPr>
          <w:rFonts w:ascii="Arial" w:hAnsi="Arial" w:cs="Arial" w:eastAsia="Arial"/>
          <w:sz w:val="21"/>
          <w:szCs w:val="21"/>
          <w:color w:val="231F20"/>
          <w:spacing w:val="5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asset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bills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because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tage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wn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spending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abili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304050"/>
          <w:w w:val="73"/>
          <w:b/>
          <w:bCs/>
        </w:rPr>
        <w:t>W</w:t>
      </w:r>
      <w:r>
        <w:rPr>
          <w:rFonts w:ascii="Arial" w:hAnsi="Arial" w:cs="Arial" w:eastAsia="Arial"/>
          <w:sz w:val="42"/>
          <w:szCs w:val="42"/>
          <w:color w:val="304050"/>
          <w:spacing w:val="-4"/>
          <w:w w:val="73"/>
          <w:b/>
          <w:bCs/>
        </w:rPr>
        <w:t>h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70"/>
          <w:b/>
          <w:bCs/>
        </w:rPr>
        <w:t>y</w:t>
      </w:r>
      <w:r>
        <w:rPr>
          <w:rFonts w:ascii="Arial" w:hAnsi="Arial" w:cs="Arial" w:eastAsia="Arial"/>
          <w:sz w:val="42"/>
          <w:szCs w:val="42"/>
          <w:color w:val="304050"/>
          <w:spacing w:val="-50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72"/>
          <w:b/>
          <w:bCs/>
        </w:rPr>
        <w:t>H</w:t>
      </w:r>
      <w:r>
        <w:rPr>
          <w:rFonts w:ascii="Arial" w:hAnsi="Arial" w:cs="Arial" w:eastAsia="Arial"/>
          <w:sz w:val="42"/>
          <w:szCs w:val="42"/>
          <w:color w:val="304050"/>
          <w:spacing w:val="-4"/>
          <w:w w:val="72"/>
          <w:b/>
          <w:bCs/>
        </w:rPr>
        <w:t>a</w:t>
      </w:r>
      <w:r>
        <w:rPr>
          <w:rFonts w:ascii="Arial" w:hAnsi="Arial" w:cs="Arial" w:eastAsia="Arial"/>
          <w:sz w:val="42"/>
          <w:szCs w:val="42"/>
          <w:color w:val="304050"/>
          <w:spacing w:val="-4"/>
          <w:w w:val="72"/>
          <w:b/>
          <w:bCs/>
        </w:rPr>
        <w:t>v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72"/>
          <w:b/>
          <w:bCs/>
        </w:rPr>
        <w:t>e</w:t>
      </w:r>
      <w:r>
        <w:rPr>
          <w:rFonts w:ascii="Arial" w:hAnsi="Arial" w:cs="Arial" w:eastAsia="Arial"/>
          <w:sz w:val="42"/>
          <w:szCs w:val="42"/>
          <w:color w:val="304050"/>
          <w:spacing w:val="-11"/>
          <w:w w:val="72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75"/>
          <w:b/>
          <w:bCs/>
        </w:rPr>
        <w:t>an</w:t>
      </w:r>
      <w:r>
        <w:rPr>
          <w:rFonts w:ascii="Arial" w:hAnsi="Arial" w:cs="Arial" w:eastAsia="Arial"/>
          <w:sz w:val="42"/>
          <w:szCs w:val="42"/>
          <w:color w:val="304050"/>
          <w:spacing w:val="-50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62"/>
          <w:b/>
          <w:bCs/>
        </w:rPr>
        <w:t>HSA?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0" w:after="0" w:line="215" w:lineRule="exact"/>
        <w:ind w:left="63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HSA/HDH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take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app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oach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plans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ving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vides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8" w:after="0" w:line="258" w:lineRule="auto"/>
        <w:ind w:left="630" w:right="282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benefit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xibili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easy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vin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9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helping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tages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3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some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tages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vides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3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73"/>
          <w:i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6"/>
          <w:i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  <w:i/>
        </w:rPr>
        <w:t>curi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  <w:i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  <w:i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vide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vings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un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xpe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bill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30" w:right="66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  <w:i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  <w:i/>
        </w:rPr>
        <w:t>ffo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  <w:i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  <w:i/>
        </w:rPr>
        <w:t>dabili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  <w:i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  <w:i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5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most</w:t>
      </w:r>
      <w:r>
        <w:rPr>
          <w:rFonts w:ascii="Arial" w:hAnsi="Arial" w:cs="Arial" w:eastAsia="Arial"/>
          <w:sz w:val="21"/>
          <w:szCs w:val="21"/>
          <w:color w:val="231F20"/>
          <w:spacing w:val="4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case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43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thly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emiums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swi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ch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higher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tibl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these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HDH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pai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HSA.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30" w:right="872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3"/>
          <w:w w:val="80"/>
          <w:i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  <w:i/>
        </w:rPr>
        <w:t>lexibili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2"/>
          <w:i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  <w:i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cu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funds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such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as: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80" w:after="0" w:line="240" w:lineRule="auto"/>
        <w:ind w:left="117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•Health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unempl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8" w:after="0" w:line="240" w:lineRule="auto"/>
        <w:ind w:left="117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1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edical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(be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edica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8" w:after="0" w:line="240" w:lineRule="auto"/>
        <w:ind w:left="117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1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of-pocket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edica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8" w:after="0" w:line="240" w:lineRule="auto"/>
        <w:ind w:left="117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ong-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3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ls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time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8" w:after="0" w:line="258" w:lineRule="auto"/>
        <w:ind w:left="630" w:right="554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eason.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5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used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ome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withd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8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also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20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additional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tax,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unless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withd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5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made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ttain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65,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ome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disabled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065" w:top="2180" w:bottom="1260" w:left="0" w:right="0"/>
          <w:headerReference w:type="default" r:id="rId11"/>
          <w:footerReference w:type="default" r:id="rId12"/>
          <w:pgSz w:w="12600" w:h="16200"/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9" w:after="0" w:line="278" w:lineRule="auto"/>
        <w:ind w:left="630" w:right="98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69"/>
          <w:i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  <w:i/>
        </w:rPr>
        <w:t>avings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9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all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while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estme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ning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30" w:right="693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4"/>
          <w:w w:val="85"/>
          <w:i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  <w:i/>
        </w:rPr>
        <w:t>ax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85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69"/>
          <w:i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  <w:i/>
        </w:rPr>
        <w:t>avings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vides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iple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vings: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658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1.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       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8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ax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tions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791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2.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       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-f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nings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estme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670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3.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       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-f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withd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als</w:t>
      </w:r>
      <w:r>
        <w:rPr>
          <w:rFonts w:ascii="Arial" w:hAnsi="Arial" w:cs="Arial" w:eastAsia="Arial"/>
          <w:sz w:val="21"/>
          <w:szCs w:val="21"/>
          <w:color w:val="231F20"/>
          <w:spacing w:val="5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qualified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xpenses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0" w:right="811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76"/>
          <w:i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  <w:i/>
        </w:rPr>
        <w:t>ont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  <w:i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  <w:i/>
        </w:rPr>
        <w:t>ol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make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decisions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ega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ding: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722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           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much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put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739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            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hen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make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4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410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          </w:t>
      </w:r>
      <w:r>
        <w:rPr>
          <w:rFonts w:ascii="Arial" w:hAnsi="Arial" w:cs="Arial" w:eastAsia="Arial"/>
          <w:sz w:val="21"/>
          <w:szCs w:val="21"/>
          <w:color w:val="231F20"/>
          <w:spacing w:val="47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hether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cu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xpenses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736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          </w:t>
      </w:r>
      <w:r>
        <w:rPr>
          <w:rFonts w:ascii="Arial" w:hAnsi="Arial" w:cs="Arial" w:eastAsia="Arial"/>
          <w:sz w:val="21"/>
          <w:szCs w:val="21"/>
          <w:color w:val="231F20"/>
          <w:spacing w:val="47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hich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771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          </w:t>
      </w:r>
      <w:r>
        <w:rPr>
          <w:rFonts w:ascii="Arial" w:hAnsi="Arial" w:cs="Arial" w:eastAsia="Arial"/>
          <w:sz w:val="21"/>
          <w:szCs w:val="21"/>
          <w:color w:val="231F20"/>
          <w:spacing w:val="47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est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0" w:right="393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4"/>
          <w:w w:val="76"/>
          <w:i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  <w:i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4"/>
          <w:i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  <w:i/>
        </w:rPr>
        <w:t>tabili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1"/>
          <w:i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  <w:i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omple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ely</w:t>
      </w:r>
      <w:r>
        <w:rPr>
          <w:rFonts w:ascii="Arial" w:hAnsi="Arial" w:cs="Arial" w:eastAsia="Arial"/>
          <w:sz w:val="21"/>
          <w:szCs w:val="21"/>
          <w:color w:val="231F20"/>
          <w:spacing w:val="4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po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tabl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meaning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keep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10106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            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Change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jobs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849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           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Change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age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933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            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5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5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ome</w:t>
      </w:r>
      <w:r>
        <w:rPr>
          <w:rFonts w:ascii="Arial" w:hAnsi="Arial" w:cs="Arial" w:eastAsia="Arial"/>
          <w:sz w:val="21"/>
          <w:szCs w:val="21"/>
          <w:color w:val="231F20"/>
          <w:spacing w:val="43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unempl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30" w:right="927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          </w:t>
      </w:r>
      <w:r>
        <w:rPr>
          <w:rFonts w:ascii="Arial" w:hAnsi="Arial" w:cs="Arial" w:eastAsia="Arial"/>
          <w:sz w:val="21"/>
          <w:szCs w:val="21"/>
          <w:color w:val="231F20"/>
          <w:spacing w:val="47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7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another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630" w:right="56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4"/>
          <w:w w:val="91"/>
          <w:i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  <w:i/>
        </w:rPr>
        <w:t>wnership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1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unds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emain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8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just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like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A.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no</w:t>
      </w:r>
      <w:r>
        <w:rPr>
          <w:rFonts w:ascii="Arial" w:hAnsi="Arial" w:cs="Arial" w:eastAsia="Arial"/>
          <w:sz w:val="21"/>
          <w:szCs w:val="21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1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lose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rules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2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2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6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ing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0" w:right="8486"/>
        <w:jc w:val="both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3B4B73"/>
          <w:w w:val="68"/>
          <w:b/>
          <w:bCs/>
        </w:rPr>
        <w:t>Is</w:t>
      </w:r>
      <w:r>
        <w:rPr>
          <w:rFonts w:ascii="Arial" w:hAnsi="Arial" w:cs="Arial" w:eastAsia="Arial"/>
          <w:sz w:val="42"/>
          <w:szCs w:val="42"/>
          <w:color w:val="3B4B73"/>
          <w:spacing w:val="-50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B4B73"/>
          <w:spacing w:val="0"/>
          <w:w w:val="75"/>
          <w:b/>
          <w:bCs/>
        </w:rPr>
        <w:t>an</w:t>
      </w:r>
      <w:r>
        <w:rPr>
          <w:rFonts w:ascii="Arial" w:hAnsi="Arial" w:cs="Arial" w:eastAsia="Arial"/>
          <w:sz w:val="42"/>
          <w:szCs w:val="42"/>
          <w:color w:val="3B4B73"/>
          <w:spacing w:val="-50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B4B73"/>
          <w:spacing w:val="0"/>
          <w:w w:val="64"/>
          <w:b/>
          <w:bCs/>
        </w:rPr>
        <w:t>HSA</w:t>
      </w:r>
      <w:r>
        <w:rPr>
          <w:rFonts w:ascii="Arial" w:hAnsi="Arial" w:cs="Arial" w:eastAsia="Arial"/>
          <w:sz w:val="42"/>
          <w:szCs w:val="42"/>
          <w:color w:val="3B4B73"/>
          <w:spacing w:val="-50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B4B73"/>
          <w:spacing w:val="1"/>
          <w:w w:val="74"/>
          <w:b/>
          <w:bCs/>
        </w:rPr>
        <w:t>R</w:t>
      </w:r>
      <w:r>
        <w:rPr>
          <w:rFonts w:ascii="Arial" w:hAnsi="Arial" w:cs="Arial" w:eastAsia="Arial"/>
          <w:sz w:val="42"/>
          <w:szCs w:val="42"/>
          <w:color w:val="3B4B73"/>
          <w:spacing w:val="0"/>
          <w:w w:val="74"/>
          <w:b/>
          <w:bCs/>
        </w:rPr>
        <w:t>ight</w:t>
      </w:r>
      <w:r>
        <w:rPr>
          <w:rFonts w:ascii="Arial" w:hAnsi="Arial" w:cs="Arial" w:eastAsia="Arial"/>
          <w:sz w:val="42"/>
          <w:szCs w:val="42"/>
          <w:color w:val="3B4B73"/>
          <w:spacing w:val="-16"/>
          <w:w w:val="74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B4B73"/>
          <w:spacing w:val="-3"/>
          <w:w w:val="85"/>
          <w:b/>
          <w:bCs/>
        </w:rPr>
        <w:t>f</w:t>
      </w:r>
      <w:r>
        <w:rPr>
          <w:rFonts w:ascii="Arial" w:hAnsi="Arial" w:cs="Arial" w:eastAsia="Arial"/>
          <w:sz w:val="42"/>
          <w:szCs w:val="42"/>
          <w:color w:val="3B4B73"/>
          <w:spacing w:val="0"/>
          <w:w w:val="72"/>
          <w:b/>
          <w:bCs/>
        </w:rPr>
        <w:t>or</w:t>
      </w:r>
      <w:r>
        <w:rPr>
          <w:rFonts w:ascii="Arial" w:hAnsi="Arial" w:cs="Arial" w:eastAsia="Arial"/>
          <w:sz w:val="42"/>
          <w:szCs w:val="42"/>
          <w:color w:val="3B4B73"/>
          <w:spacing w:val="-55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B4B73"/>
          <w:spacing w:val="-16"/>
          <w:w w:val="60"/>
          <w:b/>
          <w:bCs/>
        </w:rPr>
        <w:t>Y</w:t>
      </w:r>
      <w:r>
        <w:rPr>
          <w:rFonts w:ascii="Arial" w:hAnsi="Arial" w:cs="Arial" w:eastAsia="Arial"/>
          <w:sz w:val="42"/>
          <w:szCs w:val="42"/>
          <w:color w:val="3B4B73"/>
          <w:spacing w:val="0"/>
          <w:w w:val="66"/>
          <w:b/>
          <w:bCs/>
        </w:rPr>
        <w:t>ou?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8" w:lineRule="auto"/>
        <w:ind w:left="630" w:right="56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wing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end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tage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whether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3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1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3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choi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depends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fa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8" w:lineRule="auto"/>
        <w:ind w:left="630" w:right="56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ompa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HSA/HDH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9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aditional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plans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difficul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each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has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os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xampl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aditional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plans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ypically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higher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thly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emium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smaller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4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less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3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of-pocket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osts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tibl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each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emium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8" w:lineRule="auto"/>
        <w:ind w:left="630" w:right="56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HDH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6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gene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ally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thly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emiums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higher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tibl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6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of-pocket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x-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those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ost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less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each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emium.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8" w:lineRule="auto"/>
        <w:ind w:left="630" w:right="56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decision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each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individua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gene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ally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healt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and/or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easonable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idea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annual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ould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lot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emiums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aluable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-ad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taged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HSA/HDHP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plan.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xampl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someone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ch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onic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ondition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ould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take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tage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HSA/HDHP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has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idea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his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her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annual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budgets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enough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ost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1065" w:top="2180" w:bottom="1260" w:left="0" w:right="0"/>
          <w:pgSz w:w="12600" w:h="16200"/>
        </w:sectPr>
      </w:pPr>
      <w:rPr/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8" w:lineRule="auto"/>
        <w:ind w:left="630" w:right="65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olde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one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illness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un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xpe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ondition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tai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osts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possible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isk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un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xpe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7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of-pocket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stick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aditional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plan.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’ll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thly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mium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fi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3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3"/>
          <w:w w:val="8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mine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much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mig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8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Home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oan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7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Ban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9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30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304050"/>
          <w:spacing w:val="-1"/>
          <w:w w:val="73"/>
          <w:b/>
          <w:bCs/>
        </w:rPr>
        <w:t>H</w:t>
      </w:r>
      <w:r>
        <w:rPr>
          <w:rFonts w:ascii="Arial" w:hAnsi="Arial" w:cs="Arial" w:eastAsia="Arial"/>
          <w:sz w:val="42"/>
          <w:szCs w:val="42"/>
          <w:color w:val="304050"/>
          <w:spacing w:val="-3"/>
          <w:w w:val="73"/>
          <w:b/>
          <w:bCs/>
        </w:rPr>
        <w:t>o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73"/>
          <w:b/>
          <w:bCs/>
        </w:rPr>
        <w:t>w</w:t>
      </w:r>
      <w:r>
        <w:rPr>
          <w:rFonts w:ascii="Arial" w:hAnsi="Arial" w:cs="Arial" w:eastAsia="Arial"/>
          <w:sz w:val="42"/>
          <w:szCs w:val="42"/>
          <w:color w:val="304050"/>
          <w:spacing w:val="-14"/>
          <w:w w:val="73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69"/>
          <w:b/>
          <w:bCs/>
        </w:rPr>
        <w:t>Do</w:t>
      </w:r>
      <w:r>
        <w:rPr>
          <w:rFonts w:ascii="Arial" w:hAnsi="Arial" w:cs="Arial" w:eastAsia="Arial"/>
          <w:sz w:val="42"/>
          <w:szCs w:val="42"/>
          <w:color w:val="304050"/>
          <w:spacing w:val="-50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62"/>
          <w:b/>
          <w:bCs/>
        </w:rPr>
        <w:t>HS</w:t>
      </w:r>
      <w:r>
        <w:rPr>
          <w:rFonts w:ascii="Arial" w:hAnsi="Arial" w:cs="Arial" w:eastAsia="Arial"/>
          <w:sz w:val="42"/>
          <w:szCs w:val="42"/>
          <w:color w:val="304050"/>
          <w:spacing w:val="2"/>
          <w:w w:val="62"/>
          <w:b/>
          <w:bCs/>
        </w:rPr>
        <w:t>A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62"/>
          <w:b/>
          <w:bCs/>
        </w:rPr>
        <w:t>s</w:t>
      </w:r>
      <w:r>
        <w:rPr>
          <w:rFonts w:ascii="Arial" w:hAnsi="Arial" w:cs="Arial" w:eastAsia="Arial"/>
          <w:sz w:val="42"/>
          <w:szCs w:val="42"/>
          <w:color w:val="304050"/>
          <w:spacing w:val="-1"/>
          <w:w w:val="62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-6"/>
          <w:w w:val="68"/>
          <w:b/>
          <w:bCs/>
        </w:rPr>
        <w:t>W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68"/>
          <w:b/>
          <w:bCs/>
        </w:rPr>
        <w:t>ork?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30" w:right="60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3"/>
          <w:w w:val="8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make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4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must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meet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basic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qualific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8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need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sta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ving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HSA.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3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  <w:i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3"/>
          <w:i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  <w:i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83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i/>
        </w:rPr>
        <w:t>Eligibili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4"/>
          <w:i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i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94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der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qualify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HSA,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must</w:t>
      </w:r>
      <w:r>
        <w:rPr>
          <w:rFonts w:ascii="Arial" w:hAnsi="Arial" w:cs="Arial" w:eastAsia="Arial"/>
          <w:sz w:val="21"/>
          <w:szCs w:val="21"/>
          <w:color w:val="231F20"/>
          <w:spacing w:val="4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adult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meets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oll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wing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qualific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tions: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5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under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2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qualifie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(HDHP)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57" w:lineRule="auto"/>
        <w:ind w:left="1350" w:right="79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(this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clusion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does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apply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tain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ypes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such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vision,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disabili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long-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age)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40" w:lineRule="auto"/>
        <w:ind w:left="135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olled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edica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5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annot</w:t>
      </w:r>
      <w:r>
        <w:rPr>
          <w:rFonts w:ascii="Arial" w:hAnsi="Arial" w:cs="Arial" w:eastAsia="Arial"/>
          <w:sz w:val="21"/>
          <w:szCs w:val="21"/>
          <w:color w:val="231F20"/>
          <w:spacing w:val="48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claimed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depende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someone</w:t>
      </w:r>
      <w:r>
        <w:rPr>
          <w:rFonts w:ascii="Arial" w:hAnsi="Arial" w:cs="Arial" w:eastAsia="Arial"/>
          <w:sz w:val="21"/>
          <w:szCs w:val="21"/>
          <w:color w:val="231F20"/>
          <w:spacing w:val="4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els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8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etu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30" w:right="625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must</w:t>
      </w:r>
      <w:r>
        <w:rPr>
          <w:rFonts w:ascii="Arial" w:hAnsi="Arial" w:cs="Arial" w:eastAsia="Arial"/>
          <w:sz w:val="21"/>
          <w:szCs w:val="21"/>
          <w:color w:val="231F20"/>
          <w:spacing w:val="4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used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HDH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85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qualify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HDH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8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must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tisfy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equi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minimum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annual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ible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maximum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7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of-pocket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3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91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2016,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minimum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annual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qualifying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HDHP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$1,300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individual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$2,600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famil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2017,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8" w:after="0" w:line="240" w:lineRule="auto"/>
        <w:ind w:left="63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HDHP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minimum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$1,300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individual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$2,600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famil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1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2"/>
          <w:w w:val="95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5"/>
          <w:b/>
          <w:bCs/>
        </w:rPr>
        <w:t>inimum</w:t>
      </w:r>
      <w:r>
        <w:rPr>
          <w:rFonts w:ascii="Arial" w:hAnsi="Arial" w:cs="Arial" w:eastAsia="Arial"/>
          <w:sz w:val="28"/>
          <w:szCs w:val="28"/>
          <w:color w:val="231F20"/>
          <w:spacing w:val="7"/>
          <w:w w:val="9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95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5"/>
          <w:b/>
          <w:bCs/>
        </w:rPr>
        <w:t>nnual</w:t>
      </w:r>
      <w:r>
        <w:rPr>
          <w:rFonts w:ascii="Arial" w:hAnsi="Arial" w:cs="Arial" w:eastAsia="Arial"/>
          <w:sz w:val="28"/>
          <w:szCs w:val="28"/>
          <w:color w:val="231F20"/>
          <w:spacing w:val="-27"/>
          <w:w w:val="9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5"/>
          <w:b/>
          <w:bCs/>
        </w:rPr>
        <w:t>Dedu</w:t>
      </w:r>
      <w:r>
        <w:rPr>
          <w:rFonts w:ascii="Arial" w:hAnsi="Arial" w:cs="Arial" w:eastAsia="Arial"/>
          <w:sz w:val="28"/>
          <w:szCs w:val="28"/>
          <w:color w:val="231F20"/>
          <w:spacing w:val="4"/>
          <w:w w:val="95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5"/>
          <w:b/>
          <w:bCs/>
        </w:rPr>
        <w:t>tible</w:t>
      </w:r>
      <w:r>
        <w:rPr>
          <w:rFonts w:ascii="Arial" w:hAnsi="Arial" w:cs="Arial" w:eastAsia="Arial"/>
          <w:sz w:val="28"/>
          <w:szCs w:val="28"/>
          <w:color w:val="231F20"/>
          <w:spacing w:val="-11"/>
          <w:w w:val="9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3"/>
          <w:w w:val="95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5"/>
          <w:b/>
          <w:bCs/>
        </w:rPr>
        <w:t>or</w:t>
      </w:r>
      <w:r>
        <w:rPr>
          <w:rFonts w:ascii="Arial" w:hAnsi="Arial" w:cs="Arial" w:eastAsia="Arial"/>
          <w:sz w:val="28"/>
          <w:szCs w:val="28"/>
          <w:color w:val="231F20"/>
          <w:spacing w:val="-11"/>
          <w:w w:val="9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-3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1"/>
          <w:w w:val="95"/>
          <w:b/>
          <w:bCs/>
        </w:rPr>
        <w:t>Q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5"/>
          <w:b/>
          <w:bCs/>
        </w:rPr>
        <w:t>ualifying</w:t>
      </w:r>
      <w:r>
        <w:rPr>
          <w:rFonts w:ascii="Arial" w:hAnsi="Arial" w:cs="Arial" w:eastAsia="Arial"/>
          <w:sz w:val="28"/>
          <w:szCs w:val="28"/>
          <w:color w:val="231F20"/>
          <w:spacing w:val="-12"/>
          <w:w w:val="95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b/>
          <w:bCs/>
        </w:rPr>
        <w:t>HDHP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3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6.58pt;height:165.6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630" w:right="633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addition,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annual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6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of-pocket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under</w:t>
      </w:r>
      <w:r>
        <w:rPr>
          <w:rFonts w:ascii="Arial" w:hAnsi="Arial" w:cs="Arial" w:eastAsia="Arial"/>
          <w:sz w:val="21"/>
          <w:szCs w:val="21"/>
          <w:color w:val="231F20"/>
          <w:spacing w:val="2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(including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e)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cannot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eed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$6,550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2016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2017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single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$13,100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2016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2017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family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065" w:top="2180" w:bottom="1260" w:left="0" w:right="0"/>
          <w:pgSz w:w="12600" w:h="1620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74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nnual</w:t>
      </w:r>
      <w:r>
        <w:rPr>
          <w:rFonts w:ascii="Arial" w:hAnsi="Arial" w:cs="Arial" w:eastAsia="Arial"/>
          <w:sz w:val="28"/>
          <w:szCs w:val="28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5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of-poc</w:t>
      </w:r>
      <w:r>
        <w:rPr>
          <w:rFonts w:ascii="Arial" w:hAnsi="Arial" w:cs="Arial" w:eastAsia="Arial"/>
          <w:sz w:val="28"/>
          <w:szCs w:val="28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et</w:t>
      </w:r>
      <w:r>
        <w:rPr>
          <w:rFonts w:ascii="Arial" w:hAnsi="Arial" w:cs="Arial" w:eastAsia="Arial"/>
          <w:sz w:val="28"/>
          <w:szCs w:val="28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1"/>
        </w:rPr>
        <w:t>Expenses</w:t>
      </w:r>
      <w:r>
        <w:rPr>
          <w:rFonts w:ascii="Arial" w:hAnsi="Arial" w:cs="Arial" w:eastAsia="Arial"/>
          <w:sz w:val="28"/>
          <w:szCs w:val="28"/>
          <w:color w:val="231F20"/>
          <w:spacing w:val="-13"/>
          <w:w w:val="91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aximum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7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7.989148pt;height:160.38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630" w:right="57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gene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must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apply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all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(including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esc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iptions)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plan.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plans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firs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1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dollar</w:t>
      </w:r>
      <w:r>
        <w:rPr>
          <w:rFonts w:ascii="Arial" w:hAnsi="Arial" w:cs="Arial" w:eastAsia="Arial"/>
          <w:sz w:val="21"/>
          <w:szCs w:val="21"/>
          <w:color w:val="231F20"/>
          <w:spacing w:val="5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basis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(th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without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y).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include</w:t>
      </w:r>
      <w:r>
        <w:rPr>
          <w:rFonts w:ascii="Arial" w:hAnsi="Arial" w:cs="Arial" w:eastAsia="Arial"/>
          <w:sz w:val="21"/>
          <w:szCs w:val="21"/>
          <w:color w:val="231F20"/>
          <w:spacing w:val="4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such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outine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tal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ell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6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child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child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adult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immuniz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annual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sicals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mammo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30" w:right="57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  <w:i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  <w:i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  <w:i/>
        </w:rPr>
        <w:t>ening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4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81"/>
          <w:i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  <w:i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  <w:i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1"/>
          <w:i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  <w:i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empl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option,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open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wn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bank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other</w:t>
      </w:r>
      <w:r>
        <w:rPr>
          <w:rFonts w:ascii="Arial" w:hAnsi="Arial" w:cs="Arial" w:eastAsia="Arial"/>
          <w:sz w:val="21"/>
          <w:szCs w:val="21"/>
          <w:color w:val="231F20"/>
          <w:spacing w:val="4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finan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cial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institution.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Bank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edit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union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ompanies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other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financial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institutions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all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mit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trus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ees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cus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ans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these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ther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financial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institutions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handle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cher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MS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also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tically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qualified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establish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30" w:right="57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79"/>
          <w:i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  <w:i/>
        </w:rPr>
        <w:t>ontributions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file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ome</w:t>
      </w:r>
      <w:r>
        <w:rPr>
          <w:rFonts w:ascii="Arial" w:hAnsi="Arial" w:cs="Arial" w:eastAsia="Arial"/>
          <w:sz w:val="21"/>
          <w:szCs w:val="21"/>
          <w:color w:val="231F20"/>
          <w:spacing w:val="4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8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empl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ers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7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125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(sometimes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called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4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ia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pla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”),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able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make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-tax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basi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means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taken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out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ages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no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ome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empl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yme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withheld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30" w:right="57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  <w:i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  <w:i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  <w:i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  <w:i/>
        </w:rPr>
        <w:t>ermining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7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  <w:i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  <w:i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7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  <w:i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  <w:i/>
        </w:rPr>
        <w:t>ontribution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  <w:i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eli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ibili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mined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thl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must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HDHP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first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make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th.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limi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eption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all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individuals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ome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3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eli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ible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ing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calendar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make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full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amou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Under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this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eption,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individuals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eli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ible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8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calendar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all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amou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equal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annual</w:t>
      </w:r>
      <w:r>
        <w:rPr>
          <w:rFonts w:ascii="Arial" w:hAnsi="Arial" w:cs="Arial" w:eastAsia="Arial"/>
          <w:sz w:val="21"/>
          <w:szCs w:val="21"/>
          <w:color w:val="231F20"/>
          <w:spacing w:val="4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amou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vided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emained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least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12-mo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iod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oll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wing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made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il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15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oll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wing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30" w:right="57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  <w:i/>
        </w:rPr>
        <w:t>Limits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6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  <w:i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-2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make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each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eli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ibl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each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eli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ibl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annual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maximum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ibution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full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rule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desc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ibed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individuals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eli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ible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8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calendar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eption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rule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limits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mined</w:t>
      </w:r>
      <w:r>
        <w:rPr>
          <w:rFonts w:ascii="Arial" w:hAnsi="Arial" w:cs="Arial" w:eastAsia="Arial"/>
          <w:sz w:val="21"/>
          <w:szCs w:val="21"/>
          <w:color w:val="231F20"/>
          <w:spacing w:val="4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thl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8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mo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than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desi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annual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maximum.</w:t>
      </w:r>
      <w:r>
        <w:rPr>
          <w:rFonts w:ascii="Arial" w:hAnsi="Arial" w:cs="Arial" w:eastAsia="Arial"/>
          <w:sz w:val="21"/>
          <w:szCs w:val="21"/>
          <w:color w:val="231F20"/>
          <w:spacing w:val="3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2016,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maximum</w:t>
      </w:r>
      <w:r>
        <w:rPr>
          <w:rFonts w:ascii="Arial" w:hAnsi="Arial" w:cs="Arial" w:eastAsia="Arial"/>
          <w:sz w:val="21"/>
          <w:szCs w:val="21"/>
          <w:color w:val="231F20"/>
          <w:spacing w:val="4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$3,350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single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$6,750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family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2017,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maximum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$3,400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single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$6,750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family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ndividuals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55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older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also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make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additional</w:t>
      </w:r>
      <w:r>
        <w:rPr>
          <w:rFonts w:ascii="Arial" w:hAnsi="Arial" w:cs="Arial" w:eastAsia="Arial"/>
          <w:sz w:val="21"/>
          <w:szCs w:val="21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6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ch-u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3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up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$1,000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annuall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1065" w:top="2180" w:bottom="1260" w:left="0" w:right="0"/>
          <w:pgSz w:w="12600" w:h="16200"/>
        </w:sectPr>
      </w:pPr>
      <w:rPr/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auto"/>
        <w:ind w:left="4377" w:right="4357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nnual</w:t>
      </w:r>
      <w:r>
        <w:rPr>
          <w:rFonts w:ascii="Arial" w:hAnsi="Arial" w:cs="Arial" w:eastAsia="Arial"/>
          <w:sz w:val="28"/>
          <w:szCs w:val="28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5"/>
          <w:w w:val="81"/>
        </w:rPr>
        <w:t>C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2"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-1"/>
          <w:w w:val="102"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8"/>
        </w:rPr>
        <w:t>tribution</w:t>
      </w:r>
      <w:r>
        <w:rPr>
          <w:rFonts w:ascii="Arial" w:hAnsi="Arial" w:cs="Arial" w:eastAsia="Arial"/>
          <w:sz w:val="28"/>
          <w:szCs w:val="28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1"/>
          <w:w w:val="99"/>
        </w:rPr>
        <w:t>M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aximum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5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74.004157pt;height:163.6875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630" w:right="57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  <w:i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  <w:i/>
        </w:rPr>
        <w:t>ho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  <w:i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  <w:i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  <w:i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  <w:i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  <w:i/>
        </w:rPr>
        <w:t>ontribu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  <w:i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made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empl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family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membe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;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ombined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empl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(and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one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else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ing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eed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maximum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limi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30" w:right="57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2"/>
          <w:w w:val="8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must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olled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edica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still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funds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-f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30" w:right="10580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  <w:i/>
        </w:rPr>
        <w:t>Using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3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3"/>
          <w:i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  <w:i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3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  <w:i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1"/>
          <w:i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  <w:i/>
        </w:rPr>
        <w:t>A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8" w:after="0" w:line="258" w:lineRule="auto"/>
        <w:ind w:left="630" w:right="57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managed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holde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iving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choi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dollar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using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5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soon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been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mad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pos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ying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qualified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only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get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benefits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qualified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another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pos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equi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ome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withd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also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equi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another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20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tax,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unless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make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withd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each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65,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ome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disabled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30" w:right="954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95"/>
          <w:i/>
        </w:rPr>
        <w:t>Q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  <w:i/>
        </w:rPr>
        <w:t>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  <w:i/>
        </w:rPr>
        <w:t>alifi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5"/>
          <w:i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  <w:i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5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  <w:i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5"/>
          <w:i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  <w:i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  <w:i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  <w:i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5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  <w:i/>
        </w:rPr>
        <w:t>Ex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7"/>
          <w:i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  <w:i/>
        </w:rPr>
        <w:t>enses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8" w:after="0" w:line="258" w:lineRule="auto"/>
        <w:ind w:left="630" w:right="57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4"/>
          <w:w w:val="89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3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qualified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mit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under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which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includes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most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ical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8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ell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tal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vision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dist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5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-f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they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used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qualified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incu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holder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his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her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spouse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depende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qualified</w:t>
      </w:r>
      <w:r>
        <w:rPr>
          <w:rFonts w:ascii="Arial" w:hAnsi="Arial" w:cs="Arial" w:eastAsia="Arial"/>
          <w:sz w:val="21"/>
          <w:szCs w:val="21"/>
          <w:color w:val="231F20"/>
          <w:spacing w:val="4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must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incu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establishe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30" w:right="57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Q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ualified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defined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7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213(d)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7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213(d)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defines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2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include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amou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paid</w:t>
      </w:r>
      <w:r>
        <w:rPr>
          <w:rFonts w:ascii="Arial" w:hAnsi="Arial" w:cs="Arial" w:eastAsia="Arial"/>
          <w:sz w:val="21"/>
          <w:szCs w:val="21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dia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nosi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cu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mitig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tion,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diseas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pu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pose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ting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stru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fun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bod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9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”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30" w:right="57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4"/>
          <w:w w:val="9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tibl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do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3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offi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visits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sc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iption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drug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sha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ost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tal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such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xams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cleaning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osts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vision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such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xam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eglasses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lense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back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list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Q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ualified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edical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footer="1065" w:header="0" w:top="2180" w:bottom="1260" w:left="0" w:right="0"/>
          <w:footerReference w:type="default" r:id="rId15"/>
          <w:pgSz w:w="12600" w:h="16200"/>
        </w:sectPr>
      </w:pPr>
      <w:rPr/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621" w:right="219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83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ene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all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cannot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emium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ept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specific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instan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including: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41" w:right="-20"/>
        <w:jc w:val="left"/>
        <w:tabs>
          <w:tab w:pos="16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while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eiving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st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unempl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yme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benefits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41" w:right="-20"/>
        <w:jc w:val="left"/>
        <w:tabs>
          <w:tab w:pos="16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0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tinu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tion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under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2"/>
        </w:rPr>
        <w:t>(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2"/>
        </w:rPr>
        <w:t>OB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9"/>
        </w:rPr>
        <w:t>USER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7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7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age)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41" w:right="-20"/>
        <w:jc w:val="left"/>
        <w:tabs>
          <w:tab w:pos="16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7"/>
        </w:rPr>
        <w:t>Q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ualified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long-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41" w:right="-20"/>
        <w:jc w:val="left"/>
        <w:tabs>
          <w:tab w:pos="16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5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holders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65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(whether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titled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608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edica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e)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1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edica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suppleme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tal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poli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21" w:right="57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4"/>
          <w:w w:val="8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oursel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spouse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depende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child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en,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depende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HDH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8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amou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used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poses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qualified</w:t>
      </w:r>
      <w:r>
        <w:rPr>
          <w:rFonts w:ascii="Arial" w:hAnsi="Arial" w:cs="Arial" w:eastAsia="Arial"/>
          <w:sz w:val="21"/>
          <w:szCs w:val="21"/>
          <w:color w:val="231F20"/>
          <w:spacing w:val="4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taxable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ome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subje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additional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20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penal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Examples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taxable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include: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41" w:right="-20"/>
        <w:jc w:val="left"/>
        <w:tabs>
          <w:tab w:pos="16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edical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edu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onside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qualified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under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41" w:right="-20"/>
        <w:jc w:val="left"/>
        <w:tabs>
          <w:tab w:pos="16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0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-th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2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drugs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medic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tions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without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esc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iption</w:t>
      </w:r>
      <w:r>
        <w:rPr>
          <w:rFonts w:ascii="Arial" w:hAnsi="Arial" w:cs="Arial" w:eastAsia="Arial"/>
          <w:sz w:val="21"/>
          <w:szCs w:val="21"/>
          <w:color w:val="231F20"/>
          <w:spacing w:val="4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(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ept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insulin)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41" w:right="-20"/>
        <w:jc w:val="left"/>
        <w:tabs>
          <w:tab w:pos="16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ther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ypes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unless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specifically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desc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ibed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41" w:right="-20"/>
        <w:jc w:val="left"/>
        <w:tabs>
          <w:tab w:pos="16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6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edica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suppleme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insu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emiums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41" w:right="-20"/>
        <w:jc w:val="left"/>
        <w:tabs>
          <w:tab w:pos="16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•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Non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health-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xpenses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21" w:right="57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65,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nonmedical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without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penal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mone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ome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disable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used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poses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without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ying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additional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penal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nonmedical</w:t>
      </w:r>
      <w:r>
        <w:rPr>
          <w:rFonts w:ascii="Arial" w:hAnsi="Arial" w:cs="Arial" w:eastAsia="Arial"/>
          <w:sz w:val="21"/>
          <w:szCs w:val="21"/>
          <w:color w:val="231F20"/>
          <w:spacing w:val="4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65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(or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ome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disabled),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both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20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penal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21" w:right="10784"/>
        <w:jc w:val="both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304050"/>
          <w:w w:val="68"/>
          <w:i/>
        </w:rPr>
        <w:t>Li</w:t>
      </w:r>
      <w:r>
        <w:rPr>
          <w:rFonts w:ascii="Arial" w:hAnsi="Arial" w:cs="Arial" w:eastAsia="Arial"/>
          <w:sz w:val="36"/>
          <w:szCs w:val="36"/>
          <w:color w:val="304050"/>
          <w:spacing w:val="-2"/>
          <w:w w:val="68"/>
          <w:i/>
        </w:rPr>
        <w:t>f</w:t>
      </w:r>
      <w:r>
        <w:rPr>
          <w:rFonts w:ascii="Arial" w:hAnsi="Arial" w:cs="Arial" w:eastAsia="Arial"/>
          <w:sz w:val="36"/>
          <w:szCs w:val="36"/>
          <w:color w:val="304050"/>
          <w:spacing w:val="0"/>
          <w:w w:val="60"/>
          <w:i/>
        </w:rPr>
        <w:t>e</w:t>
      </w:r>
      <w:r>
        <w:rPr>
          <w:rFonts w:ascii="Arial" w:hAnsi="Arial" w:cs="Arial" w:eastAsia="Arial"/>
          <w:sz w:val="36"/>
          <w:szCs w:val="36"/>
          <w:color w:val="304050"/>
          <w:spacing w:val="-47"/>
          <w:w w:val="100"/>
          <w:i/>
        </w:rPr>
        <w:t> </w:t>
      </w:r>
      <w:r>
        <w:rPr>
          <w:rFonts w:ascii="Arial" w:hAnsi="Arial" w:cs="Arial" w:eastAsia="Arial"/>
          <w:sz w:val="36"/>
          <w:szCs w:val="36"/>
          <w:color w:val="304050"/>
          <w:spacing w:val="-6"/>
          <w:w w:val="52"/>
          <w:i/>
        </w:rPr>
        <w:t>E</w:t>
      </w:r>
      <w:r>
        <w:rPr>
          <w:rFonts w:ascii="Arial" w:hAnsi="Arial" w:cs="Arial" w:eastAsia="Arial"/>
          <w:sz w:val="36"/>
          <w:szCs w:val="36"/>
          <w:color w:val="304050"/>
          <w:spacing w:val="-4"/>
          <w:w w:val="67"/>
          <w:i/>
        </w:rPr>
        <w:t>v</w:t>
      </w:r>
      <w:r>
        <w:rPr>
          <w:rFonts w:ascii="Arial" w:hAnsi="Arial" w:cs="Arial" w:eastAsia="Arial"/>
          <w:sz w:val="36"/>
          <w:szCs w:val="36"/>
          <w:color w:val="304050"/>
          <w:spacing w:val="0"/>
          <w:w w:val="66"/>
          <w:i/>
        </w:rPr>
        <w:t>ents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28" w:lineRule="exact"/>
        <w:ind w:left="621" w:right="8357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arious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af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2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HSA.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21" w:right="57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  <w:i/>
        </w:rPr>
        <w:t>New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3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  <w:i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93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  <w:i/>
        </w:rPr>
        <w:t>pl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  <w:i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  <w:i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  <w:i/>
        </w:rPr>
        <w:t>(non-HDH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7"/>
          <w:i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  <w:i/>
        </w:rPr>
        <w:t>)</w:t>
      </w:r>
      <w:r>
        <w:rPr>
          <w:rFonts w:ascii="Arial" w:hAnsi="Arial" w:cs="Arial" w:eastAsia="Arial"/>
          <w:sz w:val="21"/>
          <w:szCs w:val="21"/>
          <w:color w:val="231F20"/>
          <w:spacing w:val="51"/>
          <w:w w:val="87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individually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wned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longer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ticip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ting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HDH</w:t>
      </w:r>
      <w:r>
        <w:rPr>
          <w:rFonts w:ascii="Arial" w:hAnsi="Arial" w:cs="Arial" w:eastAsia="Arial"/>
          <w:sz w:val="21"/>
          <w:szCs w:val="21"/>
          <w:color w:val="231F20"/>
          <w:spacing w:val="-25"/>
          <w:w w:val="8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cannot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make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4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tinue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1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eady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HSA.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2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swi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ching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ketpla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4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under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dable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(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),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some</w:t>
      </w:r>
      <w:r>
        <w:rPr>
          <w:rFonts w:ascii="Arial" w:hAnsi="Arial" w:cs="Arial" w:eastAsia="Arial"/>
          <w:sz w:val="21"/>
          <w:szCs w:val="21"/>
          <w:color w:val="231F20"/>
          <w:spacing w:val="2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ypically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z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sil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2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omp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tibl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which</w:t>
      </w:r>
      <w:r>
        <w:rPr>
          <w:rFonts w:ascii="Arial" w:hAnsi="Arial" w:cs="Arial" w:eastAsia="Arial"/>
          <w:sz w:val="21"/>
          <w:szCs w:val="21"/>
          <w:color w:val="231F20"/>
          <w:spacing w:val="4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case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choose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keep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ibuting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HSA.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21" w:right="575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  <w:i/>
        </w:rPr>
        <w:t>Empl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  <w:i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  <w:i/>
        </w:rPr>
        <w:t>yment</w:t>
      </w:r>
      <w:r>
        <w:rPr>
          <w:rFonts w:ascii="Arial" w:hAnsi="Arial" w:cs="Arial" w:eastAsia="Arial"/>
          <w:sz w:val="21"/>
          <w:szCs w:val="21"/>
          <w:color w:val="231F20"/>
          <w:spacing w:val="28"/>
          <w:w w:val="91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  <w:i/>
        </w:rPr>
        <w:t>status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1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  <w:i/>
        </w:rPr>
        <w:t>ch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1"/>
          <w:i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  <w:i/>
        </w:rPr>
        <w:t>nges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1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individually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wned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t;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le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cu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empl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choose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le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funds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cu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ans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funds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new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empl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take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dist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oll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funds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another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qualifying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within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60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21" w:right="57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87"/>
          <w:i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  <w:i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  <w:i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  <w:i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  <w:i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  <w:i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  <w:i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41"/>
          <w:w w:val="87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wned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one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spouse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divided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ely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spouse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jud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1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spouse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sepa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tion,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taxable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ans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21" w:right="57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2"/>
          <w:w w:val="95"/>
          <w:i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  <w:i/>
        </w:rPr>
        <w:t>eath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  <w:i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desi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beneficia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inhe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th.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then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depend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whether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spouse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non-spouse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inhe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1065" w:top="2180" w:bottom="1260" w:left="0" w:right="0"/>
          <w:pgSz w:w="12600" w:h="16200"/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21" w:right="9073"/>
        <w:jc w:val="both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304050"/>
          <w:spacing w:val="8"/>
          <w:w w:val="59"/>
          <w:b/>
          <w:bCs/>
        </w:rPr>
        <w:t>S</w:t>
      </w:r>
      <w:r>
        <w:rPr>
          <w:rFonts w:ascii="Arial" w:hAnsi="Arial" w:cs="Arial" w:eastAsia="Arial"/>
          <w:sz w:val="42"/>
          <w:szCs w:val="42"/>
          <w:color w:val="304050"/>
          <w:spacing w:val="-6"/>
          <w:w w:val="75"/>
          <w:b/>
          <w:bCs/>
        </w:rPr>
        <w:t>a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74"/>
          <w:b/>
          <w:bCs/>
        </w:rPr>
        <w:t>ving</w:t>
      </w:r>
      <w:r>
        <w:rPr>
          <w:rFonts w:ascii="Arial" w:hAnsi="Arial" w:cs="Arial" w:eastAsia="Arial"/>
          <w:sz w:val="42"/>
          <w:szCs w:val="42"/>
          <w:color w:val="304050"/>
          <w:spacing w:val="-55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-2"/>
          <w:w w:val="76"/>
          <w:b/>
          <w:bCs/>
        </w:rPr>
        <w:t>W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76"/>
          <w:b/>
          <w:bCs/>
        </w:rPr>
        <w:t>ith</w:t>
      </w:r>
      <w:r>
        <w:rPr>
          <w:rFonts w:ascii="Arial" w:hAnsi="Arial" w:cs="Arial" w:eastAsia="Arial"/>
          <w:sz w:val="42"/>
          <w:szCs w:val="42"/>
          <w:color w:val="304050"/>
          <w:spacing w:val="-17"/>
          <w:w w:val="76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75"/>
          <w:b/>
          <w:bCs/>
        </w:rPr>
        <w:t>an</w:t>
      </w:r>
      <w:r>
        <w:rPr>
          <w:rFonts w:ascii="Arial" w:hAnsi="Arial" w:cs="Arial" w:eastAsia="Arial"/>
          <w:sz w:val="42"/>
          <w:szCs w:val="42"/>
          <w:color w:val="304050"/>
          <w:spacing w:val="-50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64"/>
          <w:b/>
          <w:bCs/>
        </w:rPr>
        <w:t>HSA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21" w:right="57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8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8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8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-ad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taged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fund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used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cu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futu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4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onsume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olle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5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funds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oll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7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tinue</w:t>
      </w:r>
      <w:r>
        <w:rPr>
          <w:rFonts w:ascii="Arial" w:hAnsi="Arial" w:cs="Arial" w:eastAsia="Arial"/>
          <w:sz w:val="21"/>
          <w:szCs w:val="21"/>
          <w:color w:val="231F20"/>
          <w:spacing w:val="4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tim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One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most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these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funds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ough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crual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-f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est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estme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ning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21" w:right="57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ving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itself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wise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estme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only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cu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need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but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also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long-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plan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nin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fund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2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tibl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ompounds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-f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est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nings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-f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withd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bill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ls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people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55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older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make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additional</w:t>
      </w:r>
      <w:r>
        <w:rPr>
          <w:rFonts w:ascii="Arial" w:hAnsi="Arial" w:cs="Arial" w:eastAsia="Arial"/>
          <w:sz w:val="21"/>
          <w:szCs w:val="21"/>
          <w:color w:val="231F20"/>
          <w:spacing w:val="38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ibution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9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called</w:t>
      </w:r>
      <w:r>
        <w:rPr>
          <w:rFonts w:ascii="Arial" w:hAnsi="Arial" w:cs="Arial" w:eastAsia="Arial"/>
          <w:sz w:val="21"/>
          <w:szCs w:val="21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6"/>
        </w:rPr>
        <w:t>“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ch-up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yme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4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6"/>
        </w:rPr>
        <w:t>”</w:t>
      </w:r>
      <w:r>
        <w:rPr>
          <w:rFonts w:ascii="Arial" w:hAnsi="Arial" w:cs="Arial" w:eastAsia="Arial"/>
          <w:sz w:val="21"/>
          <w:szCs w:val="21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ele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ving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21" w:right="574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6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xample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if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spend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$700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4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ca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ost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ything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ab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2"/>
        </w:rPr>
        <w:t>futu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aximum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all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able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4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enhan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this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oppo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tuni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fu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9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pa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ticula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ly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those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esting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ounger</w:t>
      </w:r>
      <w:r>
        <w:rPr>
          <w:rFonts w:ascii="Arial" w:hAnsi="Arial" w:cs="Arial" w:eastAsia="Arial"/>
          <w:sz w:val="21"/>
          <w:szCs w:val="21"/>
          <w:color w:val="231F20"/>
          <w:spacing w:val="3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21" w:right="57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1"/>
          <w:w w:val="86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ecause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ket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-f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ning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oppo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tuni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long-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wth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xpone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wners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individual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eme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2"/>
        </w:rPr>
        <w:t>(I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2"/>
        </w:rPr>
        <w:t>s)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2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7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3"/>
        </w:rPr>
        <w:t>oth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1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eli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ible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shi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7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funds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8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without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facing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tax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penal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4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2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2"/>
        </w:rPr>
        <w:t>IRS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all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-time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ans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does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eed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maximum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annual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5"/>
        </w:rPr>
        <w:t>limi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5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same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ypes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est-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mit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1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1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all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2"/>
        </w:rPr>
        <w:t>HS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2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including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bank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9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ock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bond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mutual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fund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annuities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tific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deposi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621" w:right="57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build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balan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4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onsis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tly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ma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6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ing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ibutions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esting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oll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oung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amass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onside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able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ving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21" w:right="8575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31F20"/>
          <w:spacing w:val="-8"/>
          <w:w w:val="68"/>
          <w:b/>
          <w:bCs/>
        </w:rPr>
        <w:t>Y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68"/>
          <w:b/>
          <w:bCs/>
        </w:rPr>
        <w:t>our</w:t>
      </w:r>
      <w:r>
        <w:rPr>
          <w:rFonts w:ascii="Arial" w:hAnsi="Arial" w:cs="Arial" w:eastAsia="Arial"/>
          <w:sz w:val="30"/>
          <w:szCs w:val="30"/>
          <w:color w:val="231F20"/>
          <w:spacing w:val="-5"/>
          <w:w w:val="68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31F20"/>
          <w:spacing w:val="-5"/>
          <w:w w:val="76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76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231F20"/>
          <w:spacing w:val="-2"/>
          <w:w w:val="76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76"/>
          <w:b/>
          <w:bCs/>
        </w:rPr>
        <w:t>ential</w:t>
      </w:r>
      <w:r>
        <w:rPr>
          <w:rFonts w:ascii="Arial" w:hAnsi="Arial" w:cs="Arial" w:eastAsia="Arial"/>
          <w:sz w:val="30"/>
          <w:szCs w:val="30"/>
          <w:color w:val="231F20"/>
          <w:spacing w:val="-13"/>
          <w:w w:val="76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31F20"/>
          <w:spacing w:val="4"/>
          <w:w w:val="68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231F20"/>
          <w:spacing w:val="-3"/>
          <w:w w:val="68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68"/>
          <w:b/>
          <w:bCs/>
        </w:rPr>
        <w:t>vings</w:t>
      </w:r>
      <w:r>
        <w:rPr>
          <w:rFonts w:ascii="Arial" w:hAnsi="Arial" w:cs="Arial" w:eastAsia="Arial"/>
          <w:sz w:val="30"/>
          <w:szCs w:val="30"/>
          <w:color w:val="231F20"/>
          <w:spacing w:val="1"/>
          <w:w w:val="68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31F20"/>
          <w:spacing w:val="-3"/>
          <w:w w:val="75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93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231F20"/>
          <w:spacing w:val="-3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31F20"/>
          <w:spacing w:val="-1"/>
          <w:w w:val="69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69"/>
          <w:b/>
          <w:bCs/>
        </w:rPr>
        <w:t>ge</w:t>
      </w:r>
      <w:r>
        <w:rPr>
          <w:rFonts w:ascii="Arial" w:hAnsi="Arial" w:cs="Arial" w:eastAsia="Arial"/>
          <w:sz w:val="30"/>
          <w:szCs w:val="30"/>
          <w:color w:val="231F20"/>
          <w:spacing w:val="-6"/>
          <w:w w:val="69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76"/>
          <w:b/>
          <w:bCs/>
        </w:rPr>
        <w:t>65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8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74.477625pt;height:260.0400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1065" w:top="2180" w:bottom="1260" w:left="0" w:right="0"/>
          <w:pgSz w:w="12600" w:h="16200"/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630" w:right="8002"/>
        <w:jc w:val="both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304050"/>
          <w:spacing w:val="1"/>
          <w:w w:val="64"/>
          <w:b/>
          <w:bCs/>
        </w:rPr>
        <w:t>C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64"/>
          <w:b/>
          <w:bCs/>
        </w:rPr>
        <w:t>ase</w:t>
      </w:r>
      <w:r>
        <w:rPr>
          <w:rFonts w:ascii="Arial" w:hAnsi="Arial" w:cs="Arial" w:eastAsia="Arial"/>
          <w:sz w:val="42"/>
          <w:szCs w:val="42"/>
          <w:color w:val="304050"/>
          <w:spacing w:val="-3"/>
          <w:w w:val="64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2"/>
          <w:w w:val="64"/>
          <w:b/>
          <w:bCs/>
        </w:rPr>
        <w:t>S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64"/>
          <w:b/>
          <w:bCs/>
        </w:rPr>
        <w:t>tudies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64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16"/>
          <w:w w:val="64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74"/>
          <w:b/>
          <w:bCs/>
        </w:rPr>
        <w:t>and</w:t>
      </w:r>
      <w:r>
        <w:rPr>
          <w:rFonts w:ascii="Arial" w:hAnsi="Arial" w:cs="Arial" w:eastAsia="Arial"/>
          <w:sz w:val="42"/>
          <w:szCs w:val="42"/>
          <w:color w:val="304050"/>
          <w:spacing w:val="-50"/>
          <w:w w:val="100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304050"/>
          <w:spacing w:val="0"/>
          <w:w w:val="70"/>
          <w:b/>
          <w:bCs/>
        </w:rPr>
        <w:t>Examples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30" w:right="154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7"/>
          <w:w w:val="79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oll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1"/>
        </w:rPr>
        <w:t>wing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case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studies</w:t>
      </w:r>
      <w:r>
        <w:rPr>
          <w:rFonts w:ascii="Arial" w:hAnsi="Arial" w:cs="Arial" w:eastAsia="Arial"/>
          <w:sz w:val="21"/>
          <w:szCs w:val="21"/>
          <w:color w:val="231F20"/>
          <w:spacing w:val="26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demonst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can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benefit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ious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stages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ci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cumstan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30" w:right="9675"/>
        <w:jc w:val="both"/>
        <w:rPr>
          <w:rFonts w:ascii="Arial" w:hAnsi="Arial" w:cs="Arial" w:eastAsia="Arial"/>
          <w:sz w:val="38"/>
          <w:szCs w:val="38"/>
        </w:rPr>
      </w:pPr>
      <w:rPr/>
      <w:r>
        <w:rPr/>
        <w:pict>
          <v:shape style="position:absolute;margin-left:333pt;margin-top:-.648228pt;width:259.2pt;height:186.84pt;mso-position-horizontal-relative:page;mso-position-vertical-relative:paragraph;z-index:-533" type="#_x0000_t75">
            <v:imagedata r:id="rId18" o:title=""/>
          </v:shape>
        </w:pict>
      </w:r>
      <w:r>
        <w:rPr>
          <w:rFonts w:ascii="Arial" w:hAnsi="Arial" w:cs="Arial" w:eastAsia="Arial"/>
          <w:sz w:val="38"/>
          <w:szCs w:val="38"/>
          <w:color w:val="304050"/>
          <w:w w:val="64"/>
          <w:b/>
          <w:bCs/>
        </w:rPr>
        <w:t>HSA</w:t>
      </w:r>
      <w:r>
        <w:rPr>
          <w:rFonts w:ascii="Arial" w:hAnsi="Arial" w:cs="Arial" w:eastAsia="Arial"/>
          <w:sz w:val="38"/>
          <w:szCs w:val="38"/>
          <w:color w:val="304050"/>
          <w:spacing w:val="-45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304050"/>
          <w:spacing w:val="1"/>
          <w:w w:val="64"/>
          <w:b/>
          <w:bCs/>
        </w:rPr>
        <w:t>C</w:t>
      </w:r>
      <w:r>
        <w:rPr>
          <w:rFonts w:ascii="Arial" w:hAnsi="Arial" w:cs="Arial" w:eastAsia="Arial"/>
          <w:sz w:val="38"/>
          <w:szCs w:val="38"/>
          <w:color w:val="304050"/>
          <w:spacing w:val="0"/>
          <w:w w:val="64"/>
          <w:b/>
          <w:bCs/>
        </w:rPr>
        <w:t>ase</w:t>
      </w:r>
      <w:r>
        <w:rPr>
          <w:rFonts w:ascii="Arial" w:hAnsi="Arial" w:cs="Arial" w:eastAsia="Arial"/>
          <w:sz w:val="38"/>
          <w:szCs w:val="38"/>
          <w:color w:val="304050"/>
          <w:spacing w:val="-2"/>
          <w:w w:val="64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304050"/>
          <w:spacing w:val="2"/>
          <w:w w:val="59"/>
          <w:b/>
          <w:bCs/>
        </w:rPr>
        <w:t>S</w:t>
      </w:r>
      <w:r>
        <w:rPr>
          <w:rFonts w:ascii="Arial" w:hAnsi="Arial" w:cs="Arial" w:eastAsia="Arial"/>
          <w:sz w:val="38"/>
          <w:szCs w:val="38"/>
          <w:color w:val="304050"/>
          <w:spacing w:val="0"/>
          <w:w w:val="77"/>
          <w:b/>
          <w:bCs/>
        </w:rPr>
        <w:t>tu</w:t>
      </w:r>
      <w:r>
        <w:rPr>
          <w:rFonts w:ascii="Arial" w:hAnsi="Arial" w:cs="Arial" w:eastAsia="Arial"/>
          <w:sz w:val="38"/>
          <w:szCs w:val="38"/>
          <w:color w:val="304050"/>
          <w:spacing w:val="1"/>
          <w:w w:val="77"/>
          <w:b/>
          <w:bCs/>
        </w:rPr>
        <w:t>d</w:t>
      </w:r>
      <w:r>
        <w:rPr>
          <w:rFonts w:ascii="Arial" w:hAnsi="Arial" w:cs="Arial" w:eastAsia="Arial"/>
          <w:sz w:val="38"/>
          <w:szCs w:val="38"/>
          <w:color w:val="304050"/>
          <w:spacing w:val="0"/>
          <w:w w:val="70"/>
          <w:b/>
          <w:bCs/>
        </w:rPr>
        <w:t>y</w:t>
      </w:r>
      <w:r>
        <w:rPr>
          <w:rFonts w:ascii="Arial" w:hAnsi="Arial" w:cs="Arial" w:eastAsia="Arial"/>
          <w:sz w:val="38"/>
          <w:szCs w:val="38"/>
          <w:color w:val="304050"/>
          <w:spacing w:val="-45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304050"/>
          <w:spacing w:val="0"/>
          <w:w w:val="76"/>
          <w:b/>
          <w:bCs/>
        </w:rPr>
        <w:t>1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8" w:lineRule="auto"/>
        <w:ind w:left="630" w:right="642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Justin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healt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8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4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28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8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old</w:t>
      </w:r>
      <w:r>
        <w:rPr>
          <w:rFonts w:ascii="Arial" w:hAnsi="Arial" w:cs="Arial" w:eastAsia="Arial"/>
          <w:sz w:val="21"/>
          <w:szCs w:val="21"/>
          <w:color w:val="231F20"/>
          <w:spacing w:val="5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single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man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who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ti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9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spo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goes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gym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times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1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2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ibu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$1,000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each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his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HSA.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7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pla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7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7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annual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$1,500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individual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Justin</w:t>
      </w:r>
      <w:r>
        <w:rPr>
          <w:rFonts w:ascii="Arial" w:hAnsi="Arial" w:cs="Arial" w:eastAsia="Arial"/>
          <w:sz w:val="21"/>
          <w:szCs w:val="21"/>
          <w:color w:val="231F20"/>
          <w:spacing w:val="34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uses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of-pocket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amou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needed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meet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his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aditional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look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ears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Justi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8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plan,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assu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m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ing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in-ne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vider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88"/>
        </w:rPr>
        <w:t>(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his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xample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only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includes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ibution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amou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ts</w:t>
      </w:r>
      <w:r>
        <w:rPr>
          <w:rFonts w:ascii="Arial" w:hAnsi="Arial" w:cs="Arial" w:eastAsia="Arial"/>
          <w:sz w:val="21"/>
          <w:szCs w:val="21"/>
          <w:color w:val="231F20"/>
          <w:spacing w:val="14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does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efle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3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estme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ning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0"/>
        </w:rPr>
        <w:t>.)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25.520761pt;height:347.9175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1065" w:top="2180" w:bottom="1260" w:left="0" w:right="0"/>
          <w:pgSz w:w="12600" w:h="16200"/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65.305000pt;margin-top:121.320007pt;width:541.495pt;height:610.919993pt;mso-position-horizontal-relative:page;mso-position-vertical-relative:page;z-index:-532" coordorigin="1306,2426" coordsize="10830,12218">
            <v:shape style="position:absolute;left:1306;top:6120;width:9988;height:8525" type="#_x0000_t75">
              <v:imagedata r:id="rId20" o:title=""/>
            </v:shape>
            <v:shape style="position:absolute;left:6095;top:2426;width:6041;height:3694" type="#_x0000_t75">
              <v:imagedata r:id="rId21" o:title="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before="5" w:after="0" w:line="240" w:lineRule="auto"/>
        <w:ind w:left="490" w:right="9815"/>
        <w:jc w:val="both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color w:val="304050"/>
          <w:w w:val="64"/>
          <w:b/>
          <w:bCs/>
        </w:rPr>
        <w:t>HSA</w:t>
      </w:r>
      <w:r>
        <w:rPr>
          <w:rFonts w:ascii="Arial" w:hAnsi="Arial" w:cs="Arial" w:eastAsia="Arial"/>
          <w:sz w:val="38"/>
          <w:szCs w:val="38"/>
          <w:color w:val="304050"/>
          <w:spacing w:val="-45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304050"/>
          <w:spacing w:val="1"/>
          <w:w w:val="64"/>
          <w:b/>
          <w:bCs/>
        </w:rPr>
        <w:t>C</w:t>
      </w:r>
      <w:r>
        <w:rPr>
          <w:rFonts w:ascii="Arial" w:hAnsi="Arial" w:cs="Arial" w:eastAsia="Arial"/>
          <w:sz w:val="38"/>
          <w:szCs w:val="38"/>
          <w:color w:val="304050"/>
          <w:spacing w:val="0"/>
          <w:w w:val="64"/>
          <w:b/>
          <w:bCs/>
        </w:rPr>
        <w:t>ase</w:t>
      </w:r>
      <w:r>
        <w:rPr>
          <w:rFonts w:ascii="Arial" w:hAnsi="Arial" w:cs="Arial" w:eastAsia="Arial"/>
          <w:sz w:val="38"/>
          <w:szCs w:val="38"/>
          <w:color w:val="304050"/>
          <w:spacing w:val="-2"/>
          <w:w w:val="64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304050"/>
          <w:spacing w:val="2"/>
          <w:w w:val="59"/>
          <w:b/>
          <w:bCs/>
        </w:rPr>
        <w:t>S</w:t>
      </w:r>
      <w:r>
        <w:rPr>
          <w:rFonts w:ascii="Arial" w:hAnsi="Arial" w:cs="Arial" w:eastAsia="Arial"/>
          <w:sz w:val="38"/>
          <w:szCs w:val="38"/>
          <w:color w:val="304050"/>
          <w:spacing w:val="0"/>
          <w:w w:val="77"/>
          <w:b/>
          <w:bCs/>
        </w:rPr>
        <w:t>tu</w:t>
      </w:r>
      <w:r>
        <w:rPr>
          <w:rFonts w:ascii="Arial" w:hAnsi="Arial" w:cs="Arial" w:eastAsia="Arial"/>
          <w:sz w:val="38"/>
          <w:szCs w:val="38"/>
          <w:color w:val="304050"/>
          <w:spacing w:val="1"/>
          <w:w w:val="77"/>
          <w:b/>
          <w:bCs/>
        </w:rPr>
        <w:t>d</w:t>
      </w:r>
      <w:r>
        <w:rPr>
          <w:rFonts w:ascii="Arial" w:hAnsi="Arial" w:cs="Arial" w:eastAsia="Arial"/>
          <w:sz w:val="38"/>
          <w:szCs w:val="38"/>
          <w:color w:val="304050"/>
          <w:spacing w:val="0"/>
          <w:w w:val="70"/>
          <w:b/>
          <w:bCs/>
        </w:rPr>
        <w:t>y</w:t>
      </w:r>
      <w:r>
        <w:rPr>
          <w:rFonts w:ascii="Arial" w:hAnsi="Arial" w:cs="Arial" w:eastAsia="Arial"/>
          <w:sz w:val="38"/>
          <w:szCs w:val="38"/>
          <w:color w:val="304050"/>
          <w:spacing w:val="-45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304050"/>
          <w:spacing w:val="0"/>
          <w:w w:val="76"/>
          <w:b/>
          <w:bCs/>
        </w:rPr>
        <w:t>2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8" w:lineRule="auto"/>
        <w:ind w:left="490" w:right="6898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1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ennetts</w:t>
      </w:r>
      <w:r>
        <w:rPr>
          <w:rFonts w:ascii="Arial" w:hAnsi="Arial" w:cs="Arial" w:eastAsia="Arial"/>
          <w:sz w:val="21"/>
          <w:szCs w:val="21"/>
          <w:color w:val="231F20"/>
          <w:spacing w:val="36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best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luck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when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omes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medical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2"/>
        </w:rPr>
        <w:t>—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daug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h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Jasmine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as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dia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nosed</w:t>
      </w:r>
      <w:r>
        <w:rPr>
          <w:rFonts w:ascii="Arial" w:hAnsi="Arial" w:cs="Arial" w:eastAsia="Arial"/>
          <w:sz w:val="21"/>
          <w:szCs w:val="21"/>
          <w:color w:val="231F20"/>
          <w:spacing w:val="4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with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asthma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ew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ears</w:t>
      </w:r>
      <w:r>
        <w:rPr>
          <w:rFonts w:ascii="Arial" w:hAnsi="Arial" w:cs="Arial" w:eastAsia="Arial"/>
          <w:sz w:val="21"/>
          <w:szCs w:val="21"/>
          <w:color w:val="231F20"/>
          <w:spacing w:val="2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ag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son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x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has</w:t>
      </w:r>
      <w:r>
        <w:rPr>
          <w:rFonts w:ascii="Arial" w:hAnsi="Arial" w:cs="Arial" w:eastAsia="Arial"/>
          <w:sz w:val="21"/>
          <w:szCs w:val="21"/>
          <w:color w:val="231F20"/>
          <w:spacing w:val="18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oken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bone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hey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ibu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$2,000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each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heir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pla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92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2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annual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$5,000</w:t>
      </w:r>
      <w:r>
        <w:rPr>
          <w:rFonts w:ascii="Arial" w:hAnsi="Arial" w:cs="Arial" w:eastAsia="Arial"/>
          <w:sz w:val="21"/>
          <w:szCs w:val="21"/>
          <w:color w:val="231F20"/>
          <w:spacing w:val="31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family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ag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choose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46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3"/>
        </w:rPr>
        <w:t>it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1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6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of-pocket</w:t>
      </w:r>
      <w:r>
        <w:rPr>
          <w:rFonts w:ascii="Arial" w:hAnsi="Arial" w:cs="Arial" w:eastAsia="Arial"/>
          <w:sz w:val="21"/>
          <w:szCs w:val="21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amou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needed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meet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aditional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look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ears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8"/>
        </w:rPr>
        <w:t>B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ennett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2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plan,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3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3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suming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in-ne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viders: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1065" w:top="2180" w:bottom="1260" w:left="0" w:right="0"/>
          <w:pgSz w:w="12600" w:h="16200"/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5" w:after="0" w:line="240" w:lineRule="auto"/>
        <w:ind w:left="630" w:right="9675"/>
        <w:jc w:val="both"/>
        <w:rPr>
          <w:rFonts w:ascii="Arial" w:hAnsi="Arial" w:cs="Arial" w:eastAsia="Arial"/>
          <w:sz w:val="38"/>
          <w:szCs w:val="38"/>
        </w:rPr>
      </w:pPr>
      <w:rPr/>
      <w:r>
        <w:rPr/>
        <w:pict>
          <v:shape style="position:absolute;margin-left:441pt;margin-top:3.46177pt;width:158.4pt;height:136.080pt;mso-position-horizontal-relative:page;mso-position-vertical-relative:paragraph;z-index:-531" type="#_x0000_t75">
            <v:imagedata r:id="rId22" o:title=""/>
          </v:shape>
        </w:pict>
      </w:r>
      <w:r>
        <w:rPr>
          <w:rFonts w:ascii="Arial" w:hAnsi="Arial" w:cs="Arial" w:eastAsia="Arial"/>
          <w:sz w:val="38"/>
          <w:szCs w:val="38"/>
          <w:color w:val="304050"/>
          <w:w w:val="64"/>
          <w:b/>
          <w:bCs/>
        </w:rPr>
        <w:t>HSA</w:t>
      </w:r>
      <w:r>
        <w:rPr>
          <w:rFonts w:ascii="Arial" w:hAnsi="Arial" w:cs="Arial" w:eastAsia="Arial"/>
          <w:sz w:val="38"/>
          <w:szCs w:val="38"/>
          <w:color w:val="304050"/>
          <w:spacing w:val="-45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304050"/>
          <w:spacing w:val="1"/>
          <w:w w:val="64"/>
          <w:b/>
          <w:bCs/>
        </w:rPr>
        <w:t>C</w:t>
      </w:r>
      <w:r>
        <w:rPr>
          <w:rFonts w:ascii="Arial" w:hAnsi="Arial" w:cs="Arial" w:eastAsia="Arial"/>
          <w:sz w:val="38"/>
          <w:szCs w:val="38"/>
          <w:color w:val="304050"/>
          <w:spacing w:val="0"/>
          <w:w w:val="64"/>
          <w:b/>
          <w:bCs/>
        </w:rPr>
        <w:t>ase</w:t>
      </w:r>
      <w:r>
        <w:rPr>
          <w:rFonts w:ascii="Arial" w:hAnsi="Arial" w:cs="Arial" w:eastAsia="Arial"/>
          <w:sz w:val="38"/>
          <w:szCs w:val="38"/>
          <w:color w:val="304050"/>
          <w:spacing w:val="-2"/>
          <w:w w:val="64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304050"/>
          <w:spacing w:val="2"/>
          <w:w w:val="59"/>
          <w:b/>
          <w:bCs/>
        </w:rPr>
        <w:t>S</w:t>
      </w:r>
      <w:r>
        <w:rPr>
          <w:rFonts w:ascii="Arial" w:hAnsi="Arial" w:cs="Arial" w:eastAsia="Arial"/>
          <w:sz w:val="38"/>
          <w:szCs w:val="38"/>
          <w:color w:val="304050"/>
          <w:spacing w:val="0"/>
          <w:w w:val="77"/>
          <w:b/>
          <w:bCs/>
        </w:rPr>
        <w:t>tu</w:t>
      </w:r>
      <w:r>
        <w:rPr>
          <w:rFonts w:ascii="Arial" w:hAnsi="Arial" w:cs="Arial" w:eastAsia="Arial"/>
          <w:sz w:val="38"/>
          <w:szCs w:val="38"/>
          <w:color w:val="304050"/>
          <w:spacing w:val="1"/>
          <w:w w:val="77"/>
          <w:b/>
          <w:bCs/>
        </w:rPr>
        <w:t>d</w:t>
      </w:r>
      <w:r>
        <w:rPr>
          <w:rFonts w:ascii="Arial" w:hAnsi="Arial" w:cs="Arial" w:eastAsia="Arial"/>
          <w:sz w:val="38"/>
          <w:szCs w:val="38"/>
          <w:color w:val="304050"/>
          <w:spacing w:val="0"/>
          <w:w w:val="70"/>
          <w:b/>
          <w:bCs/>
        </w:rPr>
        <w:t>y</w:t>
      </w:r>
      <w:r>
        <w:rPr>
          <w:rFonts w:ascii="Arial" w:hAnsi="Arial" w:cs="Arial" w:eastAsia="Arial"/>
          <w:sz w:val="38"/>
          <w:szCs w:val="38"/>
          <w:color w:val="304050"/>
          <w:spacing w:val="-45"/>
          <w:w w:val="100"/>
          <w:b/>
          <w:bCs/>
        </w:rPr>
        <w:t> </w:t>
      </w:r>
      <w:r>
        <w:rPr>
          <w:rFonts w:ascii="Arial" w:hAnsi="Arial" w:cs="Arial" w:eastAsia="Arial"/>
          <w:sz w:val="38"/>
          <w:szCs w:val="38"/>
          <w:color w:val="304050"/>
          <w:spacing w:val="0"/>
          <w:w w:val="76"/>
          <w:b/>
          <w:bCs/>
        </w:rPr>
        <w:t>3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18" w:lineRule="auto"/>
        <w:ind w:left="630" w:right="3993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ngela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di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good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13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62,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4"/>
        </w:rPr>
        <w:t>bu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4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car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6"/>
        </w:rPr>
        <w:t>cide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higher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usual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ond</w:t>
      </w:r>
      <w:r>
        <w:rPr>
          <w:rFonts w:ascii="Arial" w:hAnsi="Arial" w:cs="Arial" w:eastAsia="Arial"/>
          <w:sz w:val="21"/>
          <w:szCs w:val="21"/>
          <w:color w:val="231F20"/>
          <w:spacing w:val="1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1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ear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ollme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hanks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vings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first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she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money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help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er</w:t>
      </w:r>
      <w:r>
        <w:rPr>
          <w:rFonts w:ascii="Arial" w:hAnsi="Arial" w:cs="Arial" w:eastAsia="Arial"/>
          <w:sz w:val="21"/>
          <w:szCs w:val="21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most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xpenses</w:t>
      </w:r>
      <w:r>
        <w:rPr>
          <w:rFonts w:ascii="Arial" w:hAnsi="Arial" w:cs="Arial" w:eastAsia="Arial"/>
          <w:sz w:val="21"/>
          <w:szCs w:val="21"/>
          <w:color w:val="231F20"/>
          <w:spacing w:val="22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ond</w:t>
      </w:r>
      <w:r>
        <w:rPr>
          <w:rFonts w:ascii="Arial" w:hAnsi="Arial" w:cs="Arial" w:eastAsia="Arial"/>
          <w:sz w:val="21"/>
          <w:szCs w:val="21"/>
          <w:color w:val="231F20"/>
          <w:spacing w:val="49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1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ngela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1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ibu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1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1"/>
        </w:rPr>
        <w:t>$2,000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her</w:t>
      </w:r>
      <w:r>
        <w:rPr>
          <w:rFonts w:ascii="Arial" w:hAnsi="Arial" w:cs="Arial" w:eastAsia="Arial"/>
          <w:sz w:val="21"/>
          <w:szCs w:val="21"/>
          <w:color w:val="231F20"/>
          <w:spacing w:val="21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each</w:t>
      </w:r>
      <w:r>
        <w:rPr>
          <w:rFonts w:ascii="Arial" w:hAnsi="Arial" w:cs="Arial" w:eastAsia="Arial"/>
          <w:sz w:val="21"/>
          <w:szCs w:val="21"/>
          <w:color w:val="231F20"/>
          <w:spacing w:val="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ea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87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and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her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pla</w:t>
      </w:r>
      <w:r>
        <w:rPr>
          <w:rFonts w:ascii="Arial" w:hAnsi="Arial" w:cs="Arial" w:eastAsia="Arial"/>
          <w:sz w:val="21"/>
          <w:szCs w:val="21"/>
          <w:color w:val="231F20"/>
          <w:spacing w:val="-7"/>
          <w:w w:val="94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94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3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$2,500.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she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chooses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8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se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8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vi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1"/>
          <w:szCs w:val="21"/>
          <w:color w:val="231F20"/>
          <w:spacing w:val="7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will</w:t>
      </w:r>
      <w:r>
        <w:rPr>
          <w:rFonts w:ascii="Arial" w:hAnsi="Arial" w:cs="Arial" w:eastAsia="Arial"/>
          <w:sz w:val="21"/>
          <w:szCs w:val="21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edu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elimin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4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of-pocket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amou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needed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meet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her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dedu</w:t>
      </w:r>
      <w:r>
        <w:rPr>
          <w:rFonts w:ascii="Arial" w:hAnsi="Arial" w:cs="Arial" w:eastAsia="Arial"/>
          <w:sz w:val="21"/>
          <w:szCs w:val="21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tible</w:t>
      </w:r>
      <w:r>
        <w:rPr>
          <w:rFonts w:ascii="Arial" w:hAnsi="Arial" w:cs="Arial" w:eastAsia="Arial"/>
          <w:sz w:val="21"/>
          <w:szCs w:val="21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95"/>
        </w:rPr>
        <w:t>f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aditional</w:t>
      </w:r>
      <w:r>
        <w:rPr>
          <w:rFonts w:ascii="Arial" w:hAnsi="Arial" w:cs="Arial" w:eastAsia="Arial"/>
          <w:sz w:val="21"/>
          <w:szCs w:val="21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21"/>
          <w:szCs w:val="21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3"/>
        </w:rPr>
        <w:t>age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be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2"/>
        </w:rPr>
        <w:t>in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2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1"/>
          <w:szCs w:val="21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He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1"/>
          <w:szCs w:val="21"/>
          <w:color w:val="231F20"/>
          <w:spacing w:val="6"/>
          <w:w w:val="9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6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look</w:t>
      </w:r>
      <w:r>
        <w:rPr>
          <w:rFonts w:ascii="Arial" w:hAnsi="Arial" w:cs="Arial" w:eastAsia="Arial"/>
          <w:sz w:val="21"/>
          <w:szCs w:val="21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7"/>
        </w:rPr>
        <w:t>first</w:t>
      </w:r>
      <w:r>
        <w:rPr>
          <w:rFonts w:ascii="Arial" w:hAnsi="Arial" w:cs="Arial" w:eastAsia="Arial"/>
          <w:sz w:val="21"/>
          <w:szCs w:val="21"/>
          <w:color w:val="231F20"/>
          <w:spacing w:val="-12"/>
          <w:w w:val="9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88"/>
        </w:rPr>
        <w:t>y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8"/>
        </w:rPr>
        <w:t>ears</w:t>
      </w:r>
      <w:r>
        <w:rPr>
          <w:rFonts w:ascii="Arial" w:hAnsi="Arial" w:cs="Arial" w:eastAsia="Arial"/>
          <w:sz w:val="21"/>
          <w:szCs w:val="21"/>
          <w:color w:val="231F20"/>
          <w:spacing w:val="-5"/>
          <w:w w:val="8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ngel</w:t>
      </w:r>
      <w:r>
        <w:rPr>
          <w:rFonts w:ascii="Arial" w:hAnsi="Arial" w:cs="Arial" w:eastAsia="Arial"/>
          <w:sz w:val="21"/>
          <w:szCs w:val="21"/>
          <w:color w:val="231F20"/>
          <w:spacing w:val="-6"/>
          <w:w w:val="87"/>
        </w:rPr>
        <w:t>a</w:t>
      </w:r>
      <w:r>
        <w:rPr>
          <w:rFonts w:ascii="Arial" w:hAnsi="Arial" w:cs="Arial" w:eastAsia="Arial"/>
          <w:sz w:val="21"/>
          <w:szCs w:val="21"/>
          <w:color w:val="231F20"/>
          <w:spacing w:val="-13"/>
          <w:w w:val="87"/>
        </w:rPr>
        <w:t>’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s</w:t>
      </w:r>
      <w:r>
        <w:rPr>
          <w:rFonts w:ascii="Arial" w:hAnsi="Arial" w:cs="Arial" w:eastAsia="Arial"/>
          <w:sz w:val="21"/>
          <w:szCs w:val="21"/>
          <w:color w:val="231F20"/>
          <w:spacing w:val="32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1"/>
          <w:szCs w:val="21"/>
          <w:color w:val="231F20"/>
          <w:spacing w:val="-1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plan,</w:t>
      </w:r>
      <w:r>
        <w:rPr>
          <w:rFonts w:ascii="Arial" w:hAnsi="Arial" w:cs="Arial" w:eastAsia="Arial"/>
          <w:sz w:val="21"/>
          <w:szCs w:val="21"/>
          <w:color w:val="231F20"/>
          <w:spacing w:val="25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7"/>
        </w:rPr>
        <w:t>assuming</w:t>
      </w:r>
      <w:r>
        <w:rPr>
          <w:rFonts w:ascii="Arial" w:hAnsi="Arial" w:cs="Arial" w:eastAsia="Arial"/>
          <w:sz w:val="21"/>
          <w:szCs w:val="21"/>
          <w:color w:val="231F20"/>
          <w:spacing w:val="48"/>
          <w:w w:val="87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89"/>
        </w:rPr>
        <w:t>use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89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1"/>
          <w:szCs w:val="21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in-ne</w:t>
      </w:r>
      <w:r>
        <w:rPr>
          <w:rFonts w:ascii="Arial" w:hAnsi="Arial" w:cs="Arial" w:eastAsia="Arial"/>
          <w:sz w:val="21"/>
          <w:szCs w:val="21"/>
          <w:color w:val="231F20"/>
          <w:spacing w:val="2"/>
          <w:w w:val="98"/>
        </w:rPr>
        <w:t>t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98"/>
        </w:rPr>
        <w:t>w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98"/>
        </w:rPr>
        <w:t>k</w:t>
      </w:r>
      <w:r>
        <w:rPr>
          <w:rFonts w:ascii="Arial" w:hAnsi="Arial" w:cs="Arial" w:eastAsia="Arial"/>
          <w:sz w:val="21"/>
          <w:szCs w:val="21"/>
          <w:color w:val="231F20"/>
          <w:spacing w:val="-8"/>
          <w:w w:val="98"/>
        </w:rPr>
        <w:t> 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1"/>
          <w:szCs w:val="21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1"/>
          <w:szCs w:val="21"/>
          <w:color w:val="231F20"/>
          <w:spacing w:val="0"/>
          <w:w w:val="100"/>
        </w:rPr>
        <w:t>viders: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64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8.241797pt;height:465.69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1065" w:top="2180" w:bottom="1240" w:left="0" w:right="0"/>
          <w:pgSz w:w="12600" w:h="16200"/>
        </w:sectPr>
      </w:pPr>
      <w:rPr/>
    </w:p>
    <w:p>
      <w:pPr>
        <w:spacing w:before="49" w:after="0" w:line="240" w:lineRule="auto"/>
        <w:ind w:left="110" w:right="2728"/>
        <w:jc w:val="both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1E3260"/>
          <w:spacing w:val="4"/>
          <w:w w:val="71"/>
          <w:b/>
          <w:bCs/>
        </w:rPr>
        <w:t>Q</w:t>
      </w:r>
      <w:r>
        <w:rPr>
          <w:rFonts w:ascii="Arial" w:hAnsi="Arial" w:cs="Arial" w:eastAsia="Arial"/>
          <w:sz w:val="42"/>
          <w:szCs w:val="42"/>
          <w:color w:val="1E3260"/>
          <w:spacing w:val="0"/>
          <w:w w:val="71"/>
          <w:b/>
          <w:bCs/>
        </w:rPr>
        <w:t>ualified</w:t>
      </w:r>
      <w:r>
        <w:rPr>
          <w:rFonts w:ascii="Arial" w:hAnsi="Arial" w:cs="Arial" w:eastAsia="Arial"/>
          <w:sz w:val="42"/>
          <w:szCs w:val="42"/>
          <w:color w:val="1E3260"/>
          <w:spacing w:val="26"/>
          <w:w w:val="71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1E3260"/>
          <w:spacing w:val="0"/>
          <w:w w:val="71"/>
          <w:b/>
          <w:bCs/>
        </w:rPr>
        <w:t>Medi</w:t>
      </w:r>
      <w:r>
        <w:rPr>
          <w:rFonts w:ascii="Arial" w:hAnsi="Arial" w:cs="Arial" w:eastAsia="Arial"/>
          <w:sz w:val="42"/>
          <w:szCs w:val="42"/>
          <w:color w:val="1E3260"/>
          <w:spacing w:val="4"/>
          <w:w w:val="71"/>
          <w:b/>
          <w:bCs/>
        </w:rPr>
        <w:t>c</w:t>
      </w:r>
      <w:r>
        <w:rPr>
          <w:rFonts w:ascii="Arial" w:hAnsi="Arial" w:cs="Arial" w:eastAsia="Arial"/>
          <w:sz w:val="42"/>
          <w:szCs w:val="42"/>
          <w:color w:val="1E3260"/>
          <w:spacing w:val="0"/>
          <w:w w:val="71"/>
          <w:b/>
          <w:bCs/>
        </w:rPr>
        <w:t>al</w:t>
      </w:r>
      <w:r>
        <w:rPr>
          <w:rFonts w:ascii="Arial" w:hAnsi="Arial" w:cs="Arial" w:eastAsia="Arial"/>
          <w:sz w:val="42"/>
          <w:szCs w:val="42"/>
          <w:color w:val="1E3260"/>
          <w:spacing w:val="19"/>
          <w:w w:val="71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1E3260"/>
          <w:spacing w:val="0"/>
          <w:w w:val="71"/>
          <w:b/>
          <w:bCs/>
        </w:rPr>
        <w:t>Expenses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54" w:after="0" w:line="271" w:lineRule="auto"/>
        <w:ind w:left="110" w:right="-5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qualified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27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xpenses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can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eimbursed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-f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basis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limi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xpenses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4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(as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defined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ede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tax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ode)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wner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2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1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her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spouse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depende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3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those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penses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eimbursed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dedu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4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tible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health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plan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other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sou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1" w:lineRule="auto"/>
        <w:ind w:left="110" w:right="-5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8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ede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3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tax</w:t>
      </w:r>
      <w:r>
        <w:rPr>
          <w:rFonts w:ascii="Arial" w:hAnsi="Arial" w:cs="Arial" w:eastAsia="Arial"/>
          <w:sz w:val="20"/>
          <w:szCs w:val="20"/>
          <w:color w:val="231F20"/>
          <w:spacing w:val="1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ode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defines</w:t>
      </w:r>
      <w:r>
        <w:rPr>
          <w:rFonts w:ascii="Arial" w:hAnsi="Arial" w:cs="Arial" w:eastAsia="Arial"/>
          <w:sz w:val="20"/>
          <w:szCs w:val="20"/>
          <w:color w:val="231F20"/>
          <w:spacing w:val="3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4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xpenses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amou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8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paid</w:t>
      </w:r>
      <w:r>
        <w:rPr>
          <w:rFonts w:ascii="Arial" w:hAnsi="Arial" w:cs="Arial" w:eastAsia="Arial"/>
          <w:sz w:val="20"/>
          <w:szCs w:val="20"/>
          <w:color w:val="231F20"/>
          <w:spacing w:val="3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diag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nosi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cu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mitig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tme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diseas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2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tme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af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ting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pa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fun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bod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9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xpenses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must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ima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ily</w:t>
      </w:r>
      <w:r>
        <w:rPr>
          <w:rFonts w:ascii="Arial" w:hAnsi="Arial" w:cs="Arial" w:eastAsia="Arial"/>
          <w:sz w:val="20"/>
          <w:szCs w:val="20"/>
          <w:color w:val="231F20"/>
          <w:spacing w:val="4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allevi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sical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me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tal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illnes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1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1" w:lineRule="auto"/>
        <w:ind w:left="110" w:right="-5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"/>
          <w:w w:val="8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19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odu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xamples</w:t>
      </w:r>
      <w:r>
        <w:rPr>
          <w:rFonts w:ascii="Arial" w:hAnsi="Arial" w:cs="Arial" w:eastAsia="Arial"/>
          <w:sz w:val="20"/>
          <w:szCs w:val="20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37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xpenses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eli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ible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yme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5"/>
        </w:rPr>
        <w:t>HSA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8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-f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ee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basi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list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not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xhausti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e;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additional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xpenses</w:t>
      </w:r>
      <w:r>
        <w:rPr>
          <w:rFonts w:ascii="Arial" w:hAnsi="Arial" w:cs="Arial" w:eastAsia="Arial"/>
          <w:sz w:val="20"/>
          <w:szCs w:val="20"/>
          <w:color w:val="231F20"/>
          <w:spacing w:val="1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qualify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xpense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1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lis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ed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subje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3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chang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Keep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mind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under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rule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1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ef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Jan.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1,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2011,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-th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6"/>
        </w:rPr>
        <w:t>-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medicine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drug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xpenses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(other</w:t>
      </w:r>
      <w:r>
        <w:rPr>
          <w:rFonts w:ascii="Arial" w:hAnsi="Arial" w:cs="Arial" w:eastAsia="Arial"/>
          <w:sz w:val="20"/>
          <w:szCs w:val="20"/>
          <w:color w:val="231F20"/>
          <w:spacing w:val="2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insu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lin)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cannot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eimbursed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-f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ee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our</w:t>
      </w:r>
      <w:r>
        <w:rPr>
          <w:rFonts w:ascii="Arial" w:hAnsi="Arial" w:cs="Arial" w:eastAsia="Arial"/>
          <w:sz w:val="20"/>
          <w:szCs w:val="20"/>
          <w:color w:val="231F20"/>
          <w:spacing w:val="33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HSA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without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esc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iption.</w:t>
      </w:r>
      <w:r>
        <w:rPr>
          <w:rFonts w:ascii="Arial" w:hAnsi="Arial" w:cs="Arial" w:eastAsia="Arial"/>
          <w:sz w:val="20"/>
          <w:szCs w:val="20"/>
          <w:color w:val="231F20"/>
          <w:spacing w:val="48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his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rule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does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apply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ems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12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medicines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drug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5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4" w:after="0" w:line="240" w:lineRule="auto"/>
        <w:ind w:right="1929"/>
        <w:jc w:val="both"/>
        <w:rPr>
          <w:rFonts w:ascii="Arial" w:hAnsi="Arial" w:cs="Arial" w:eastAsia="Arial"/>
          <w:sz w:val="34"/>
          <w:szCs w:val="34"/>
        </w:rPr>
      </w:pPr>
      <w:rPr/>
      <w:r>
        <w:rPr/>
        <w:br w:type="column"/>
      </w:r>
      <w:r>
        <w:rPr>
          <w:rFonts w:ascii="Arial" w:hAnsi="Arial" w:cs="Arial" w:eastAsia="Arial"/>
          <w:sz w:val="34"/>
          <w:szCs w:val="34"/>
          <w:color w:val="D5EBEF"/>
          <w:w w:val="64"/>
          <w:b/>
          <w:bCs/>
        </w:rPr>
        <w:t>HSA</w:t>
      </w:r>
      <w:r>
        <w:rPr>
          <w:rFonts w:ascii="Arial" w:hAnsi="Arial" w:cs="Arial" w:eastAsia="Arial"/>
          <w:sz w:val="34"/>
          <w:szCs w:val="34"/>
          <w:color w:val="D5EBEF"/>
          <w:spacing w:val="-40"/>
          <w:w w:val="100"/>
          <w:b/>
          <w:bCs/>
        </w:rPr>
        <w:t> </w:t>
      </w:r>
      <w:r>
        <w:rPr>
          <w:rFonts w:ascii="Arial" w:hAnsi="Arial" w:cs="Arial" w:eastAsia="Arial"/>
          <w:sz w:val="34"/>
          <w:szCs w:val="34"/>
          <w:color w:val="D5EBEF"/>
          <w:spacing w:val="-1"/>
          <w:w w:val="65"/>
          <w:b/>
          <w:bCs/>
        </w:rPr>
        <w:t>R</w:t>
      </w:r>
      <w:r>
        <w:rPr>
          <w:rFonts w:ascii="Arial" w:hAnsi="Arial" w:cs="Arial" w:eastAsia="Arial"/>
          <w:sz w:val="34"/>
          <w:szCs w:val="34"/>
          <w:color w:val="D5EBEF"/>
          <w:spacing w:val="0"/>
          <w:w w:val="69"/>
          <w:b/>
          <w:bCs/>
        </w:rPr>
        <w:t>eco</w:t>
      </w:r>
      <w:r>
        <w:rPr>
          <w:rFonts w:ascii="Arial" w:hAnsi="Arial" w:cs="Arial" w:eastAsia="Arial"/>
          <w:sz w:val="34"/>
          <w:szCs w:val="34"/>
          <w:color w:val="D5EBEF"/>
          <w:spacing w:val="-1"/>
          <w:w w:val="69"/>
          <w:b/>
          <w:bCs/>
        </w:rPr>
        <w:t>r</w:t>
      </w:r>
      <w:r>
        <w:rPr>
          <w:rFonts w:ascii="Arial" w:hAnsi="Arial" w:cs="Arial" w:eastAsia="Arial"/>
          <w:sz w:val="34"/>
          <w:szCs w:val="34"/>
          <w:color w:val="D5EBEF"/>
          <w:spacing w:val="0"/>
          <w:w w:val="73"/>
          <w:b/>
          <w:bCs/>
        </w:rPr>
        <w:t>d</w:t>
      </w:r>
      <w:r>
        <w:rPr>
          <w:rFonts w:ascii="Arial" w:hAnsi="Arial" w:cs="Arial" w:eastAsia="Arial"/>
          <w:sz w:val="34"/>
          <w:szCs w:val="34"/>
          <w:color w:val="D5EBEF"/>
          <w:spacing w:val="-4"/>
          <w:w w:val="73"/>
          <w:b/>
          <w:bCs/>
        </w:rPr>
        <w:t>k</w:t>
      </w:r>
      <w:r>
        <w:rPr>
          <w:rFonts w:ascii="Arial" w:hAnsi="Arial" w:cs="Arial" w:eastAsia="Arial"/>
          <w:sz w:val="34"/>
          <w:szCs w:val="34"/>
          <w:color w:val="D5EBEF"/>
          <w:spacing w:val="0"/>
          <w:w w:val="74"/>
          <w:b/>
          <w:bCs/>
        </w:rPr>
        <w:t>eeping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79" w:after="0" w:line="278" w:lineRule="auto"/>
        <w:ind w:right="6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4"/>
        </w:rPr>
        <w:t>HSA,</w:t>
      </w:r>
      <w:r>
        <w:rPr>
          <w:rFonts w:ascii="Arial" w:hAnsi="Arial" w:cs="Arial" w:eastAsia="Arial"/>
          <w:sz w:val="18"/>
          <w:szCs w:val="18"/>
          <w:color w:val="FFFFFF"/>
          <w:spacing w:val="18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ultim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ely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esponsible</w:t>
      </w:r>
      <w:r>
        <w:rPr>
          <w:rFonts w:ascii="Arial" w:hAnsi="Arial" w:cs="Arial" w:eastAsia="Arial"/>
          <w:sz w:val="18"/>
          <w:szCs w:val="18"/>
          <w:color w:val="FFFFFF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ving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8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9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is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used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because</w:t>
      </w:r>
      <w:r>
        <w:rPr>
          <w:rFonts w:ascii="Arial" w:hAnsi="Arial" w:cs="Arial" w:eastAsia="Arial"/>
          <w:sz w:val="18"/>
          <w:szCs w:val="18"/>
          <w:color w:val="FFFFFF"/>
          <w:spacing w:val="8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is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individu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ally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8"/>
        </w:rPr>
        <w:t>wne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81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ypicall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87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29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HSA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7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7"/>
        </w:rPr>
        <w:t>vider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6"/>
        </w:rPr>
        <w:t>g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</w:rPr>
        <w:t>HSA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debit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ca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(or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checks)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di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tly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1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HSA,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of-pocket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equest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eimburs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ith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4"/>
        </w:rPr>
        <w:t>HSA,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must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keep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oper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1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xpenses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1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oid</w:t>
      </w:r>
      <w:r>
        <w:rPr>
          <w:rFonts w:ascii="Arial" w:hAnsi="Arial" w:cs="Arial" w:eastAsia="Arial"/>
          <w:sz w:val="18"/>
          <w:szCs w:val="18"/>
          <w:color w:val="FFFFFF"/>
          <w:spacing w:val="1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tax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headaches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er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right="6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2"/>
          <w:w w:val="93"/>
          <w:i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93"/>
          <w:i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  <w:i/>
        </w:rPr>
        <w:t>cumentation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  <w:i/>
        </w:rPr>
        <w:t>is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93"/>
          <w:i/>
        </w:rPr>
        <w:t>k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  <w:i/>
        </w:rPr>
        <w:t>ey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</w:rPr>
        <w:t>HSA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</w:rPr>
        <w:t>can</w:t>
      </w:r>
      <w:r>
        <w:rPr>
          <w:rFonts w:ascii="Arial" w:hAnsi="Arial" w:cs="Arial" w:eastAsia="Arial"/>
          <w:sz w:val="18"/>
          <w:szCs w:val="18"/>
          <w:color w:val="FFFFFF"/>
          <w:spacing w:val="19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used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wide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ange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health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se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vi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es</w:t>
      </w:r>
      <w:r>
        <w:rPr>
          <w:rFonts w:ascii="Arial" w:hAnsi="Arial" w:cs="Arial" w:eastAsia="Arial"/>
          <w:sz w:val="18"/>
          <w:szCs w:val="18"/>
          <w:color w:val="FFFFFF"/>
          <w:spacing w:val="31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within</w:t>
      </w:r>
      <w:r>
        <w:rPr>
          <w:rFonts w:ascii="Arial" w:hAnsi="Arial" w:cs="Arial" w:eastAsia="Arial"/>
          <w:sz w:val="18"/>
          <w:szCs w:val="18"/>
          <w:color w:val="FFFFFF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limits</w:t>
      </w:r>
      <w:r>
        <w:rPr>
          <w:rFonts w:ascii="Arial" w:hAnsi="Arial" w:cs="Arial" w:eastAsia="Arial"/>
          <w:sz w:val="18"/>
          <w:szCs w:val="18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lished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101"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85"/>
        </w:rPr>
        <w:t>B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35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understand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wh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medical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xpenses</w:t>
      </w:r>
      <w:r>
        <w:rPr>
          <w:rFonts w:ascii="Arial" w:hAnsi="Arial" w:cs="Arial" w:eastAsia="Arial"/>
          <w:sz w:val="18"/>
          <w:szCs w:val="18"/>
          <w:color w:val="FFFFFF"/>
          <w:spacing w:val="3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</w:rPr>
        <w:t>HS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92"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8"/>
        </w:rPr>
        <w:t>qualifie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8"/>
        </w:rPr>
        <w:t>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able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odu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5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eipts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those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5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ems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se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vi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es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pu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chase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4"/>
        </w:rPr>
        <w:t>HSA.</w:t>
      </w:r>
      <w:r>
        <w:rPr>
          <w:rFonts w:ascii="Arial" w:hAnsi="Arial" w:cs="Arial" w:eastAsia="Arial"/>
          <w:sz w:val="18"/>
          <w:szCs w:val="18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fa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in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ome</w:t>
      </w:r>
      <w:r>
        <w:rPr>
          <w:rFonts w:ascii="Arial" w:hAnsi="Arial" w:cs="Arial" w:eastAsia="Arial"/>
          <w:sz w:val="18"/>
          <w:szCs w:val="18"/>
          <w:color w:val="FFFFFF"/>
          <w:spacing w:val="1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ta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91"/>
        </w:rPr>
        <w:t>x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es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20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pe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6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penal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dist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ibution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cannot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2"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as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qualified</w:t>
      </w:r>
      <w:r>
        <w:rPr>
          <w:rFonts w:ascii="Arial" w:hAnsi="Arial" w:cs="Arial" w:eastAsia="Arial"/>
          <w:sz w:val="18"/>
          <w:szCs w:val="18"/>
          <w:color w:val="FFFFFF"/>
          <w:spacing w:val="2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medical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xpens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tLeast"/>
        <w:ind w:right="6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-13"/>
          <w:w w:val="88"/>
          <w:i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  <w:i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24"/>
          <w:w w:val="88"/>
          <w:i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  <w:i/>
        </w:rPr>
        <w:t>H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8"/>
          <w:i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  <w:i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88"/>
          <w:i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i/>
        </w:rPr>
        <w:t>sta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i/>
        </w:rPr>
        <w:t>ement</w:t>
      </w:r>
      <w:r>
        <w:rPr>
          <w:rFonts w:ascii="Arial" w:hAnsi="Arial" w:cs="Arial" w:eastAsia="Arial"/>
          <w:sz w:val="18"/>
          <w:szCs w:val="18"/>
          <w:color w:val="FFFFFF"/>
          <w:spacing w:val="-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88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3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</w:rPr>
        <w:t>HSA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vider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send</w:t>
      </w:r>
      <w:r>
        <w:rPr>
          <w:rFonts w:ascii="Arial" w:hAnsi="Arial" w:cs="Arial" w:eastAsia="Arial"/>
          <w:sz w:val="18"/>
          <w:szCs w:val="18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eme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outlining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7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9"/>
        </w:rPr>
        <w:t>ibution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9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empl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0" w:top="340" w:bottom="280" w:left="520" w:right="360"/>
          <w:headerReference w:type="default" r:id="rId24"/>
          <w:footerReference w:type="default" r:id="rId25"/>
          <w:pgSz w:w="12600" w:h="16200"/>
          <w:cols w:num="2" w:equalWidth="0">
            <w:col w:w="6861" w:space="575"/>
            <w:col w:w="4284"/>
          </w:cols>
        </w:sectPr>
      </w:pPr>
      <w:rPr/>
    </w:p>
    <w:p>
      <w:pPr>
        <w:spacing w:before="95" w:after="0" w:line="271" w:lineRule="auto"/>
        <w:ind w:left="110" w:right="116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cupun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oholism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tme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mbulan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nnual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sical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xamin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left="1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9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tificial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limb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osthesis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left="110" w:right="14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Bi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pills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(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esc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iption)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Chi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Childbi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th/deli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left="1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2"/>
          <w:w w:val="8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9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ales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home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left="110" w:right="432" w:firstLine="2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(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6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tme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only)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ru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3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9"/>
        </w:rPr>
        <w:t>ches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1"/>
          <w:w w:val="92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4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3"/>
        </w:rPr>
        <w:t>’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9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left="1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1"/>
          <w:w w:val="95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tal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tme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left="280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(including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7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-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3"/>
        </w:rPr>
        <w:t>tu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4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4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filling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al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1" w:lineRule="auto"/>
        <w:ind w:left="110" w:right="88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1"/>
          <w:w w:val="92"/>
        </w:rPr>
        <w:t>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ist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Dia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nostic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Disabled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depende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Drug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addi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7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1"/>
        </w:rPr>
        <w:t>tili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11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enhan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1" w:lineRule="auto"/>
        <w:ind w:left="110" w:right="227" w:firstLine="2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(including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-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tiliz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tion)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Guide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dog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1" w:lineRule="auto"/>
        <w:ind w:left="110" w:right="746" w:firstLine="2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(or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animal)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Gyne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olo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ist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Hea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ing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aids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left="1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Hospital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bills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left="110" w:right="110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2"/>
          <w:w w:val="92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nsu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an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emiums**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Labo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La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5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xpenses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1" w:lineRule="auto"/>
        <w:ind w:left="322" w:right="778" w:firstLine="-2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3"/>
          <w:w w:val="93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od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ing</w:t>
      </w:r>
      <w:r>
        <w:rPr>
          <w:rFonts w:ascii="Arial" w:hAnsi="Arial" w:cs="Arial" w:eastAsia="Arial"/>
          <w:sz w:val="20"/>
          <w:szCs w:val="20"/>
          <w:color w:val="231F20"/>
          <w:spacing w:val="25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(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home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outp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tie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71" w:lineRule="exact"/>
        <w:ind w:left="1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  <w:position w:val="-13"/>
        </w:rPr>
        <w:t>Nursing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5"/>
          <w:position w:val="-1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  <w:position w:val="-13"/>
        </w:rPr>
        <w:t>home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95" w:after="0" w:line="271" w:lineRule="auto"/>
        <w:ind w:right="1706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Nursing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vi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Obs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ician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eop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gen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nan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est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3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it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1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79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odi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ist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3"/>
          <w:w w:val="94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esc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iption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drugs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and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medicines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left="212" w:right="-5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(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-th</w:t>
      </w:r>
      <w:r>
        <w:rPr>
          <w:rFonts w:ascii="Arial" w:hAnsi="Arial" w:cs="Arial" w:eastAsia="Arial"/>
          <w:sz w:val="20"/>
          <w:szCs w:val="20"/>
          <w:color w:val="231F20"/>
          <w:spacing w:val="6"/>
          <w:w w:val="96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96"/>
        </w:rPr>
        <w:t>-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ou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er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drugs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6"/>
        </w:rPr>
        <w:t>IR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7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-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qualified</w:t>
      </w:r>
      <w:r>
        <w:rPr>
          <w:rFonts w:ascii="Arial" w:hAnsi="Arial" w:cs="Arial" w:eastAsia="Arial"/>
          <w:sz w:val="20"/>
          <w:szCs w:val="20"/>
          <w:color w:val="231F20"/>
          <w:spacing w:val="44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medical</w:t>
      </w:r>
      <w:r>
        <w:rPr>
          <w:rFonts w:ascii="Arial" w:hAnsi="Arial" w:cs="Arial" w:eastAsia="Arial"/>
          <w:sz w:val="20"/>
          <w:szCs w:val="20"/>
          <w:color w:val="231F20"/>
          <w:spacing w:val="2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xpenses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unless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esc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ibed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3"/>
          <w:w w:val="91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en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tal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&amp;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postn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tal</w:t>
      </w:r>
      <w:r>
        <w:rPr>
          <w:rFonts w:ascii="Arial" w:hAnsi="Arial" w:cs="Arial" w:eastAsia="Arial"/>
          <w:sz w:val="20"/>
          <w:szCs w:val="20"/>
          <w:color w:val="231F20"/>
          <w:spacing w:val="39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tme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4"/>
          <w:w w:val="79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chi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107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ist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4"/>
          <w:w w:val="79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6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cholo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ist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right="78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Smo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2"/>
        </w:rPr>
        <w:t>k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ing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ess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Special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educ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4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tu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ing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1" w:lineRule="auto"/>
        <w:ind w:left="212" w:right="169" w:firstLine="-2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3"/>
          <w:w w:val="94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elephone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7"/>
          <w:w w:val="8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2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equipme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assist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hea</w:t>
      </w:r>
      <w:r>
        <w:rPr>
          <w:rFonts w:ascii="Arial" w:hAnsi="Arial" w:cs="Arial" w:eastAsia="Arial"/>
          <w:sz w:val="20"/>
          <w:szCs w:val="20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ing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vision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impai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he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2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ounseling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1"/>
          <w:w w:val="95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edical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anspo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5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tion</w:t>
      </w:r>
      <w:r>
        <w:rPr>
          <w:rFonts w:ascii="Arial" w:hAnsi="Arial" w:cs="Arial" w:eastAsia="Arial"/>
          <w:sz w:val="20"/>
          <w:szCs w:val="20"/>
          <w:color w:val="231F20"/>
          <w:spacing w:val="28"/>
          <w:w w:val="95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xpenses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right="224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9"/>
          <w:w w:val="81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anspla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ts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8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cines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83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6"/>
        </w:rPr>
        <w:t>ase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86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9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2"/>
        </w:rPr>
        <w:t>V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ision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2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1" w:lineRule="auto"/>
        <w:ind w:left="212" w:right="6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8"/>
        </w:rPr>
        <w:t>(including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2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eglasse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7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ta</w:t>
      </w:r>
      <w:r>
        <w:rPr>
          <w:rFonts w:ascii="Arial" w:hAnsi="Arial" w:cs="Arial" w:eastAsia="Arial"/>
          <w:sz w:val="20"/>
          <w:szCs w:val="20"/>
          <w:color w:val="231F20"/>
          <w:spacing w:val="3"/>
          <w:w w:val="9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1"/>
          <w:w w:val="9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lense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-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lasik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1"/>
        </w:rPr>
        <w:t>su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5"/>
        </w:rPr>
        <w:t>ge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95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y)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7"/>
          <w:w w:val="96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eig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6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8"/>
        </w:rPr>
        <w:t>loss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ams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271" w:lineRule="auto"/>
        <w:ind w:left="212" w:right="31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(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11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2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specific</w:t>
      </w:r>
      <w:r>
        <w:rPr>
          <w:rFonts w:ascii="Arial" w:hAnsi="Arial" w:cs="Arial" w:eastAsia="Arial"/>
          <w:sz w:val="20"/>
          <w:szCs w:val="20"/>
          <w:color w:val="231F20"/>
          <w:spacing w:val="13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0"/>
        </w:rPr>
        <w:t>disease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7"/>
        </w:rPr>
        <w:t>dia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7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nosed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87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87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sician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–</w:t>
      </w:r>
      <w:r>
        <w:rPr>
          <w:rFonts w:ascii="Arial" w:hAnsi="Arial" w:cs="Arial" w:eastAsia="Arial"/>
          <w:sz w:val="20"/>
          <w:szCs w:val="20"/>
          <w:color w:val="231F20"/>
          <w:spacing w:val="-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such</w:t>
      </w:r>
      <w:r>
        <w:rPr>
          <w:rFonts w:ascii="Arial" w:hAnsi="Arial" w:cs="Arial" w:eastAsia="Arial"/>
          <w:sz w:val="20"/>
          <w:szCs w:val="20"/>
          <w:color w:val="231F20"/>
          <w:spacing w:val="1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</w:rPr>
        <w:t>as</w:t>
      </w:r>
      <w:r>
        <w:rPr>
          <w:rFonts w:ascii="Arial" w:hAnsi="Arial" w:cs="Arial" w:eastAsia="Arial"/>
          <w:sz w:val="20"/>
          <w:szCs w:val="20"/>
          <w:color w:val="231F20"/>
          <w:spacing w:val="-1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obesi</w:t>
      </w:r>
      <w:r>
        <w:rPr>
          <w:rFonts w:ascii="Arial" w:hAnsi="Arial" w:cs="Arial" w:eastAsia="Arial"/>
          <w:sz w:val="20"/>
          <w:szCs w:val="20"/>
          <w:color w:val="231F20"/>
          <w:spacing w:val="2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8"/>
          <w:w w:val="94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3"/>
          <w:w w:val="99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ype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2"/>
        </w:rPr>
        <w:t>ension,</w:t>
      </w:r>
      <w:r>
        <w:rPr>
          <w:rFonts w:ascii="Arial" w:hAnsi="Arial" w:cs="Arial" w:eastAsia="Arial"/>
          <w:sz w:val="20"/>
          <w:szCs w:val="20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hea</w:t>
      </w:r>
      <w:r>
        <w:rPr>
          <w:rFonts w:ascii="Arial" w:hAnsi="Arial" w:cs="Arial" w:eastAsia="Arial"/>
          <w:sz w:val="20"/>
          <w:szCs w:val="20"/>
          <w:color w:val="231F20"/>
          <w:spacing w:val="5"/>
          <w:w w:val="96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-10"/>
          <w:w w:val="96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disease)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heelchairs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0" w:after="0" w:line="71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-4"/>
          <w:w w:val="87"/>
          <w:position w:val="-13"/>
        </w:rPr>
        <w:t>X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87"/>
          <w:position w:val="-13"/>
        </w:rPr>
        <w:t>-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8"/>
          <w:position w:val="-13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-2"/>
          <w:w w:val="86"/>
          <w:position w:val="-13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-1"/>
          <w:w w:val="94"/>
          <w:position w:val="-13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79"/>
          <w:position w:val="-13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3" w:after="0" w:line="278" w:lineRule="auto"/>
        <w:ind w:right="65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ibutions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made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behal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96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yme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ts</w:t>
      </w:r>
      <w:r>
        <w:rPr>
          <w:rFonts w:ascii="Arial" w:hAnsi="Arial" w:cs="Arial" w:eastAsia="Arial"/>
          <w:sz w:val="18"/>
          <w:szCs w:val="18"/>
          <w:color w:val="FFFFFF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made</w:t>
      </w:r>
      <w:r>
        <w:rPr>
          <w:rFonts w:ascii="Arial" w:hAnsi="Arial" w:cs="Arial" w:eastAsia="Arial"/>
          <w:sz w:val="18"/>
          <w:szCs w:val="18"/>
          <w:color w:val="FFFFFF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viders</w:t>
      </w:r>
      <w:r>
        <w:rPr>
          <w:rFonts w:ascii="Arial" w:hAnsi="Arial" w:cs="Arial" w:eastAsia="Arial"/>
          <w:sz w:val="18"/>
          <w:szCs w:val="18"/>
          <w:color w:val="FFFFFF"/>
          <w:spacing w:val="1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4"/>
        </w:rPr>
        <w:t>HSA,</w:t>
      </w:r>
      <w:r>
        <w:rPr>
          <w:rFonts w:ascii="Arial" w:hAnsi="Arial" w:cs="Arial" w:eastAsia="Arial"/>
          <w:sz w:val="18"/>
          <w:szCs w:val="18"/>
          <w:color w:val="FFFFFF"/>
          <w:spacing w:val="15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ea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ned</w:t>
      </w:r>
      <w:r>
        <w:rPr>
          <w:rFonts w:ascii="Arial" w:hAnsi="Arial" w:cs="Arial" w:eastAsia="Arial"/>
          <w:sz w:val="18"/>
          <w:szCs w:val="18"/>
          <w:color w:val="FFFFFF"/>
          <w:spacing w:val="1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ees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cha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ged</w:t>
      </w:r>
      <w:r>
        <w:rPr>
          <w:rFonts w:ascii="Arial" w:hAnsi="Arial" w:cs="Arial" w:eastAsia="Arial"/>
          <w:sz w:val="18"/>
          <w:szCs w:val="18"/>
          <w:color w:val="FFFFFF"/>
          <w:spacing w:val="1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8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9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Keep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these</w:t>
      </w:r>
      <w:r>
        <w:rPr>
          <w:rFonts w:ascii="Arial" w:hAnsi="Arial" w:cs="Arial" w:eastAsia="Arial"/>
          <w:sz w:val="18"/>
          <w:szCs w:val="18"/>
          <w:color w:val="FFFFFF"/>
          <w:spacing w:val="1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st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eme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5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ts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ely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filed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7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7"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7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32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as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ould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other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bank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st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eme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cause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m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FFFFFF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equi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ed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2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8"/>
        </w:rPr>
        <w:t>an</w:t>
      </w:r>
      <w:r>
        <w:rPr>
          <w:rFonts w:ascii="Arial" w:hAnsi="Arial" w:cs="Arial" w:eastAsia="Arial"/>
          <w:sz w:val="18"/>
          <w:szCs w:val="18"/>
          <w:color w:val="FFFFFF"/>
          <w:spacing w:val="29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8"/>
        </w:rPr>
        <w:t>IRS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9"/>
        </w:rPr>
        <w:t>audi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9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right="64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i/>
        </w:rPr>
        <w:t>int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i/>
        </w:rPr>
        <w:t>ining</w:t>
      </w:r>
      <w:r>
        <w:rPr>
          <w:rFonts w:ascii="Arial" w:hAnsi="Arial" w:cs="Arial" w:eastAsia="Arial"/>
          <w:sz w:val="18"/>
          <w:szCs w:val="18"/>
          <w:color w:val="FFFFFF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2"/>
          <w:i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92"/>
          <w:i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2"/>
          <w:i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  <w:i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2"/>
          <w:i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  <w:i/>
        </w:rPr>
        <w:t>ds</w:t>
      </w:r>
      <w:r>
        <w:rPr>
          <w:rFonts w:ascii="Arial" w:hAnsi="Arial" w:cs="Arial" w:eastAsia="Arial"/>
          <w:sz w:val="18"/>
          <w:szCs w:val="18"/>
          <w:color w:val="FFFFFF"/>
          <w:spacing w:val="13"/>
          <w:w w:val="92"/>
          <w:i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i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88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2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ourself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audi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FFFFFF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5"/>
        </w:rPr>
        <w:t>IRS,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keep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3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3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3"/>
        </w:rPr>
        <w:t>ds</w:t>
      </w:r>
      <w:r>
        <w:rPr>
          <w:rFonts w:ascii="Arial" w:hAnsi="Arial" w:cs="Arial" w:eastAsia="Arial"/>
          <w:sz w:val="18"/>
          <w:szCs w:val="18"/>
          <w:color w:val="FFFFFF"/>
          <w:spacing w:val="-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all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</w:rPr>
        <w:t>HSA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docume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tion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least</w:t>
      </w:r>
      <w:r>
        <w:rPr>
          <w:rFonts w:ascii="Arial" w:hAnsi="Arial" w:cs="Arial" w:eastAsia="Arial"/>
          <w:sz w:val="18"/>
          <w:szCs w:val="18"/>
          <w:color w:val="FFFFFF"/>
          <w:spacing w:val="33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7"/>
        </w:rPr>
        <w:t>as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3"/>
        </w:rPr>
        <w:t>as</w:t>
      </w:r>
      <w:r>
        <w:rPr>
          <w:rFonts w:ascii="Arial" w:hAnsi="Arial" w:cs="Arial" w:eastAsia="Arial"/>
          <w:sz w:val="18"/>
          <w:szCs w:val="18"/>
          <w:color w:val="FFFFFF"/>
          <w:spacing w:val="15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ome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tax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etu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onside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ed</w:t>
      </w:r>
      <w:r>
        <w:rPr>
          <w:rFonts w:ascii="Arial" w:hAnsi="Arial" w:cs="Arial" w:eastAsia="Arial"/>
          <w:sz w:val="18"/>
          <w:szCs w:val="18"/>
          <w:color w:val="FFFFFF"/>
          <w:spacing w:val="2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open</w:t>
      </w:r>
      <w:r>
        <w:rPr>
          <w:rFonts w:ascii="Arial" w:hAnsi="Arial" w:cs="Arial" w:eastAsia="Arial"/>
          <w:sz w:val="18"/>
          <w:szCs w:val="18"/>
          <w:color w:val="FFFFFF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(subje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audit),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3"/>
        </w:rPr>
        <w:t>as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long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3"/>
        </w:rPr>
        <w:t>as</w:t>
      </w:r>
      <w:r>
        <w:rPr>
          <w:rFonts w:ascii="Arial" w:hAnsi="Arial" w:cs="Arial" w:eastAsia="Arial"/>
          <w:sz w:val="18"/>
          <w:szCs w:val="18"/>
          <w:color w:val="FFFFFF"/>
          <w:spacing w:val="11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mai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tain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8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9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19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whiche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6"/>
        </w:rPr>
        <w:t>er</w:t>
      </w:r>
      <w:r>
        <w:rPr>
          <w:rFonts w:ascii="Arial" w:hAnsi="Arial" w:cs="Arial" w:eastAsia="Arial"/>
          <w:sz w:val="18"/>
          <w:szCs w:val="18"/>
          <w:color w:val="FFFFFF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8"/>
        </w:rPr>
        <w:t>longe</w:t>
      </w:r>
      <w:r>
        <w:rPr>
          <w:rFonts w:ascii="Arial" w:hAnsi="Arial" w:cs="Arial" w:eastAsia="Arial"/>
          <w:sz w:val="18"/>
          <w:szCs w:val="18"/>
          <w:color w:val="FFFFFF"/>
          <w:spacing w:val="-10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Hold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insu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94"/>
        </w:rPr>
        <w:t>’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xplan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tion</w:t>
      </w:r>
      <w:r>
        <w:rPr>
          <w:rFonts w:ascii="Arial" w:hAnsi="Arial" w:cs="Arial" w:eastAsia="Arial"/>
          <w:sz w:val="18"/>
          <w:szCs w:val="18"/>
          <w:color w:val="FFFFFF"/>
          <w:spacing w:val="3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benefits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docume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xpenses</w:t>
      </w:r>
      <w:r>
        <w:rPr>
          <w:rFonts w:ascii="Arial" w:hAnsi="Arial" w:cs="Arial" w:eastAsia="Arial"/>
          <w:sz w:val="18"/>
          <w:szCs w:val="18"/>
          <w:color w:val="FFFFFF"/>
          <w:spacing w:val="2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se</w:t>
      </w:r>
      <w:r>
        <w:rPr>
          <w:rFonts w:ascii="Arial" w:hAnsi="Arial" w:cs="Arial" w:eastAsia="Arial"/>
          <w:sz w:val="18"/>
          <w:szCs w:val="18"/>
          <w:color w:val="FFFFFF"/>
          <w:spacing w:val="4"/>
          <w:w w:val="89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vi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es</w:t>
      </w:r>
      <w:r>
        <w:rPr>
          <w:rFonts w:ascii="Arial" w:hAnsi="Arial" w:cs="Arial" w:eastAsia="Arial"/>
          <w:sz w:val="18"/>
          <w:szCs w:val="18"/>
          <w:color w:val="FFFFFF"/>
          <w:spacing w:val="2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ed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under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</w:rPr>
        <w:t>HDH</w:t>
      </w:r>
      <w:r>
        <w:rPr>
          <w:rFonts w:ascii="Arial" w:hAnsi="Arial" w:cs="Arial" w:eastAsia="Arial"/>
          <w:sz w:val="18"/>
          <w:szCs w:val="18"/>
          <w:color w:val="FFFFFF"/>
          <w:spacing w:val="-21"/>
          <w:w w:val="85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ls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when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xpense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5"/>
        </w:rPr>
        <w:t>HSA</w:t>
      </w:r>
      <w:r>
        <w:rPr>
          <w:rFonts w:ascii="Arial" w:hAnsi="Arial" w:cs="Arial" w:eastAsia="Arial"/>
          <w:sz w:val="18"/>
          <w:szCs w:val="18"/>
          <w:color w:val="FFFFFF"/>
          <w:spacing w:val="19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xpense</w:t>
      </w:r>
      <w:r>
        <w:rPr>
          <w:rFonts w:ascii="Arial" w:hAnsi="Arial" w:cs="Arial" w:eastAsia="Arial"/>
          <w:sz w:val="18"/>
          <w:szCs w:val="18"/>
          <w:color w:val="FFFFFF"/>
          <w:spacing w:val="2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FFFFFF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filed</w:t>
      </w:r>
      <w:r>
        <w:rPr>
          <w:rFonts w:ascii="Arial" w:hAnsi="Arial" w:cs="Arial" w:eastAsia="Arial"/>
          <w:sz w:val="18"/>
          <w:szCs w:val="18"/>
          <w:color w:val="FFFFFF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FFFFFF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health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insu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an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2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ca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2"/>
        </w:rPr>
        <w:t>ier</w:t>
      </w:r>
      <w:r>
        <w:rPr>
          <w:rFonts w:ascii="Arial" w:hAnsi="Arial" w:cs="Arial" w:eastAsia="Arial"/>
          <w:sz w:val="18"/>
          <w:szCs w:val="18"/>
          <w:color w:val="FFFFFF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xampl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5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,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5"/>
        </w:rPr>
        <w:t>vision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tal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xpense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not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4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4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4"/>
        </w:rPr>
        <w:t>ed</w:t>
      </w:r>
      <w:r>
        <w:rPr>
          <w:rFonts w:ascii="Arial" w:hAnsi="Arial" w:cs="Arial" w:eastAsia="Arial"/>
          <w:sz w:val="18"/>
          <w:szCs w:val="18"/>
          <w:color w:val="FFFFFF"/>
          <w:spacing w:val="-4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insu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an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91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e),</w:t>
      </w:r>
      <w:r>
        <w:rPr>
          <w:rFonts w:ascii="Arial" w:hAnsi="Arial" w:cs="Arial" w:eastAsia="Arial"/>
          <w:sz w:val="18"/>
          <w:szCs w:val="18"/>
          <w:color w:val="FFFFFF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make</w:t>
      </w:r>
      <w:r>
        <w:rPr>
          <w:rFonts w:ascii="Arial" w:hAnsi="Arial" w:cs="Arial" w:eastAsia="Arial"/>
          <w:sz w:val="18"/>
          <w:szCs w:val="18"/>
          <w:color w:val="FFFFFF"/>
          <w:spacing w:val="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su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1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FFFFFF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3"/>
        </w:rPr>
        <w:t>s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3"/>
        </w:rPr>
        <w:t>a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6"/>
        </w:rPr>
        <w:t>v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FFFFFF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2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89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1"/>
        </w:rPr>
        <w:t>eip</w:t>
      </w:r>
      <w:r>
        <w:rPr>
          <w:rFonts w:ascii="Arial" w:hAnsi="Arial" w:cs="Arial" w:eastAsia="Arial"/>
          <w:sz w:val="18"/>
          <w:szCs w:val="18"/>
          <w:color w:val="FFFFFF"/>
          <w:spacing w:val="-1"/>
          <w:w w:val="101"/>
        </w:rPr>
        <w:t>t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7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0" w:lineRule="exact"/>
        <w:ind w:right="187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45.853607pt;margin-top:44.543606pt;width:110.524pt;height:.1pt;mso-position-horizontal-relative:page;mso-position-vertical-relative:paragraph;z-index:-528" coordorigin="8917,891" coordsize="2210,2">
            <v:shape style="position:absolute;left:8917;top:891;width:2210;height:2" coordorigin="8917,891" coordsize="2210,0" path="m8917,891l11128,891e" filled="f" stroked="t" strokeweight=".66pt" strokecolor="#6C6D70">
              <v:path arrowok="t"/>
            </v:shape>
          </v:group>
          <w10:wrap type="none"/>
        </w:pict>
      </w:r>
      <w:r>
        <w:rPr/>
        <w:pict>
          <v:group style="position:absolute;margin-left:445.377899pt;margin-top:51.077507pt;width:111.17pt;height:100.78360pt;mso-position-horizontal-relative:page;mso-position-vertical-relative:paragraph;z-index:-526" coordorigin="8908,1022" coordsize="2223,2016">
            <v:group style="position:absolute;left:9120;top:1487;width:1848;height:1342" coordorigin="9120,1487" coordsize="1848,1342">
              <v:shape style="position:absolute;left:9120;top:1487;width:1848;height:1342" coordorigin="9120,1487" coordsize="1848,1342" path="m9581,1487l9120,1487,9120,2829,9581,2829,9581,2827,10073,2494,10635,2494,10504,2362,9581,2362,9581,1487e" filled="t" fillcolor="#002C61" stroked="f">
                <v:path arrowok="t"/>
                <v:fill/>
              </v:shape>
              <v:shape style="position:absolute;left:9120;top:1487;width:1848;height:1342" coordorigin="9120,1487" coordsize="1848,1342" path="m10635,2494l10073,2494,10408,2829,10968,2829,10635,2494e" filled="t" fillcolor="#002C61" stroked="f">
                <v:path arrowok="t"/>
                <v:fill/>
              </v:shape>
              <v:shape style="position:absolute;left:9120;top:1487;width:1848;height:1342" coordorigin="9120,1487" coordsize="1848,1342" path="m10126,1979l9581,2362,10504,2362,10126,1979e" filled="t" fillcolor="#002C61" stroked="f">
                <v:path arrowok="t"/>
                <v:fill/>
              </v:shape>
            </v:group>
            <v:group style="position:absolute;left:9587;top:1814;width:923;height:643" coordorigin="9587,1814" coordsize="923,643">
              <v:shape style="position:absolute;left:9587;top:1814;width:923;height:643" coordorigin="9587,1814" coordsize="923,643" path="m10509,1814l9587,2457,9693,2457,10509,1814e" filled="t" fillcolor="#FFFFFF" stroked="f">
                <v:path arrowok="t"/>
                <v:fill/>
              </v:shape>
            </v:group>
            <v:group style="position:absolute;left:9587;top:1925;width:964;height:660" coordorigin="9587,1925" coordsize="964,660">
              <v:shape style="position:absolute;left:9587;top:1925;width:964;height:660" coordorigin="9587,1925" coordsize="964,660" path="m10551,1925l9587,2585,9693,2585,10551,1925e" filled="t" fillcolor="#FFFFFF" stroked="f">
                <v:path arrowok="t"/>
                <v:fill/>
              </v:shape>
            </v:group>
            <v:group style="position:absolute;left:9587;top:2005;width:1006;height:707" coordorigin="9587,2005" coordsize="1006,707">
              <v:shape style="position:absolute;left:9587;top:2005;width:1006;height:707" coordorigin="9587,2005" coordsize="1006,707" path="m10593,2005l9587,2713,9693,2713,10593,2005e" filled="t" fillcolor="#FFFFFF" stroked="f">
                <v:path arrowok="t"/>
                <v:fill/>
              </v:shape>
            </v:group>
            <v:group style="position:absolute;left:10189;top:1814;width:320;height:241" coordorigin="10189,1814" coordsize="320,241">
              <v:shape style="position:absolute;left:10189;top:1814;width:320;height:241" coordorigin="10189,1814" coordsize="320,241" path="m10509,1814l10189,2038,10204,2055,10509,1814e" filled="t" fillcolor="#002C61" stroked="f">
                <v:path arrowok="t"/>
                <v:fill/>
              </v:shape>
            </v:group>
            <v:group style="position:absolute;left:10268;top:1925;width:283;height:207" coordorigin="10268,1925" coordsize="283,207">
              <v:shape style="position:absolute;left:10268;top:1925;width:283;height:207" coordorigin="10268,1925" coordsize="283,207" path="m10551,1925l10268,2119,10282,2132,10551,1925e" filled="t" fillcolor="#002C61" stroked="f">
                <v:path arrowok="t"/>
                <v:fill/>
              </v:shape>
            </v:group>
            <v:group style="position:absolute;left:10333;top:2005;width:260;height:194" coordorigin="10333,2005" coordsize="260,194">
              <v:shape style="position:absolute;left:10333;top:2005;width:260;height:194" coordorigin="10333,2005" coordsize="260,194" path="m10593,2005l10333,2188,10346,2199,10593,2005e" filled="t" fillcolor="#002C61" stroked="f">
                <v:path arrowok="t"/>
                <v:fill/>
              </v:shape>
            </v:group>
            <v:group style="position:absolute;left:8914;top:1028;width:2210;height:101" coordorigin="8914,1028" coordsize="2210,101">
              <v:shape style="position:absolute;left:8914;top:1028;width:2210;height:101" coordorigin="8914,1028" coordsize="2210,101" path="m11124,1028l8914,1028,9012,1130,11018,1130,11124,1034,11124,1028e" filled="t" fillcolor="#8D8D8B" stroked="f">
                <v:path arrowok="t"/>
                <v:fill/>
              </v:shape>
            </v:group>
            <v:group style="position:absolute;left:8916;top:1029;width:101;height:2001" coordorigin="8916,1029" coordsize="101,2001">
              <v:shape style="position:absolute;left:8916;top:1029;width:101;height:2001" coordorigin="8916,1029" coordsize="101,2001" path="m8922,1029l8916,1029,8916,3031,9018,2942,9018,1126,8922,1029e" filled="t" fillcolor="#B3B1B3" stroked="f">
                <v:path arrowok="t"/>
                <v:fill/>
              </v:shape>
            </v:group>
            <v:group style="position:absolute;left:8920;top:2927;width:2204;height:101" coordorigin="8920,2927" coordsize="2204,101">
              <v:shape style="position:absolute;left:8920;top:2927;width:2204;height:101" coordorigin="8920,2927" coordsize="2204,101" path="m11018,2927l9018,2927,8920,3029,11124,3029,11124,3023,11018,2927e" filled="t" fillcolor="#313130" stroked="f">
                <v:path arrowok="t"/>
                <v:fill/>
              </v:shape>
            </v:group>
            <v:group style="position:absolute;left:11018;top:1028;width:106;height:1996" coordorigin="11018,1028" coordsize="106,1996">
              <v:shape style="position:absolute;left:11018;top:1028;width:106;height:1996" coordorigin="11018,1028" coordsize="106,1996" path="m11124,1028l11018,1130,11018,2927,11124,3025,11124,1028e" filled="t" fillcolor="#4B4B4D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D5EBEF"/>
          <w:w w:val="63"/>
          <w:b/>
          <w:bCs/>
          <w:i/>
        </w:rPr>
        <w:t>Ask</w:t>
      </w:r>
      <w:r>
        <w:rPr>
          <w:rFonts w:ascii="Arial" w:hAnsi="Arial" w:cs="Arial" w:eastAsia="Arial"/>
          <w:sz w:val="28"/>
          <w:szCs w:val="28"/>
          <w:color w:val="D5EBEF"/>
          <w:spacing w:val="-38"/>
          <w:w w:val="100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76"/>
          <w:b/>
          <w:bCs/>
          <w:i/>
        </w:rPr>
        <w:t>a</w:t>
      </w:r>
      <w:r>
        <w:rPr>
          <w:rFonts w:ascii="Arial" w:hAnsi="Arial" w:cs="Arial" w:eastAsia="Arial"/>
          <w:sz w:val="28"/>
          <w:szCs w:val="28"/>
          <w:color w:val="D5EBEF"/>
          <w:spacing w:val="-38"/>
          <w:w w:val="100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D5EBEF"/>
          <w:spacing w:val="-1"/>
          <w:w w:val="69"/>
          <w:b/>
          <w:bCs/>
          <w:i/>
        </w:rPr>
        <w:t>H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69"/>
          <w:b/>
          <w:bCs/>
          <w:i/>
        </w:rPr>
        <w:t>ome</w:t>
      </w:r>
      <w:r>
        <w:rPr>
          <w:rFonts w:ascii="Arial" w:hAnsi="Arial" w:cs="Arial" w:eastAsia="Arial"/>
          <w:sz w:val="28"/>
          <w:szCs w:val="28"/>
          <w:color w:val="D5EBEF"/>
          <w:spacing w:val="-6"/>
          <w:w w:val="69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D5EBEF"/>
          <w:spacing w:val="-1"/>
          <w:w w:val="57"/>
          <w:b/>
          <w:bCs/>
          <w:i/>
        </w:rPr>
        <w:t>L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72"/>
          <w:b/>
          <w:bCs/>
          <w:i/>
        </w:rPr>
        <w:t>oan</w:t>
      </w:r>
      <w:r>
        <w:rPr>
          <w:rFonts w:ascii="Arial" w:hAnsi="Arial" w:cs="Arial" w:eastAsia="Arial"/>
          <w:sz w:val="28"/>
          <w:szCs w:val="28"/>
          <w:color w:val="D5EBEF"/>
          <w:spacing w:val="-38"/>
          <w:w w:val="100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65"/>
          <w:b/>
          <w:bCs/>
          <w:i/>
        </w:rPr>
        <w:t>S</w:t>
      </w:r>
      <w:r>
        <w:rPr>
          <w:rFonts w:ascii="Arial" w:hAnsi="Arial" w:cs="Arial" w:eastAsia="Arial"/>
          <w:sz w:val="28"/>
          <w:szCs w:val="28"/>
          <w:color w:val="D5EBEF"/>
          <w:spacing w:val="-1"/>
          <w:w w:val="65"/>
          <w:b/>
          <w:bCs/>
          <w:i/>
        </w:rPr>
        <w:t>t</w:t>
      </w:r>
      <w:r>
        <w:rPr>
          <w:rFonts w:ascii="Arial" w:hAnsi="Arial" w:cs="Arial" w:eastAsia="Arial"/>
          <w:sz w:val="28"/>
          <w:szCs w:val="28"/>
          <w:color w:val="D5EBEF"/>
          <w:spacing w:val="4"/>
          <w:w w:val="76"/>
          <w:b/>
          <w:bCs/>
          <w:i/>
        </w:rPr>
        <w:t>a</w:t>
      </w:r>
      <w:r>
        <w:rPr>
          <w:rFonts w:ascii="Arial" w:hAnsi="Arial" w:cs="Arial" w:eastAsia="Arial"/>
          <w:sz w:val="28"/>
          <w:szCs w:val="28"/>
          <w:color w:val="D5EBEF"/>
          <w:spacing w:val="-3"/>
          <w:w w:val="84"/>
          <w:b/>
          <w:bCs/>
          <w:i/>
        </w:rPr>
        <w:t>t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69"/>
          <w:b/>
          <w:bCs/>
          <w:i/>
        </w:rPr>
        <w:t>e</w:t>
      </w:r>
      <w:r>
        <w:rPr>
          <w:rFonts w:ascii="Arial" w:hAnsi="Arial" w:cs="Arial" w:eastAsia="Arial"/>
          <w:sz w:val="28"/>
          <w:szCs w:val="28"/>
          <w:color w:val="D5EBEF"/>
          <w:spacing w:val="-38"/>
          <w:w w:val="100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D5EBEF"/>
          <w:spacing w:val="-1"/>
          <w:w w:val="64"/>
          <w:b/>
          <w:bCs/>
          <w:i/>
        </w:rPr>
        <w:t>B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73"/>
          <w:b/>
          <w:bCs/>
          <w:i/>
        </w:rPr>
        <w:t>ank</w:t>
      </w:r>
      <w:r>
        <w:rPr>
          <w:rFonts w:ascii="Arial" w:hAnsi="Arial" w:cs="Arial" w:eastAsia="Arial"/>
          <w:sz w:val="28"/>
          <w:szCs w:val="28"/>
          <w:color w:val="D5EBEF"/>
          <w:spacing w:val="-38"/>
          <w:w w:val="100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D5EBEF"/>
          <w:spacing w:val="-2"/>
          <w:w w:val="75"/>
          <w:b/>
          <w:bCs/>
          <w:i/>
        </w:rPr>
        <w:t>r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71"/>
          <w:b/>
          <w:bCs/>
          <w:i/>
        </w:rPr>
        <w:t>ep</w:t>
      </w:r>
      <w:r>
        <w:rPr>
          <w:rFonts w:ascii="Arial" w:hAnsi="Arial" w:cs="Arial" w:eastAsia="Arial"/>
          <w:sz w:val="28"/>
          <w:szCs w:val="28"/>
          <w:color w:val="D5EBEF"/>
          <w:spacing w:val="-2"/>
          <w:w w:val="71"/>
          <w:b/>
          <w:bCs/>
          <w:i/>
        </w:rPr>
        <w:t>r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63"/>
          <w:b/>
          <w:bCs/>
          <w:i/>
        </w:rPr>
        <w:t>e</w:t>
      </w:r>
      <w:r>
        <w:rPr>
          <w:rFonts w:ascii="Arial" w:hAnsi="Arial" w:cs="Arial" w:eastAsia="Arial"/>
          <w:sz w:val="28"/>
          <w:szCs w:val="28"/>
          <w:color w:val="D5EBEF"/>
          <w:spacing w:val="-1"/>
          <w:w w:val="63"/>
          <w:b/>
          <w:bCs/>
          <w:i/>
        </w:rPr>
        <w:t>s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74"/>
          <w:b/>
          <w:bCs/>
          <w:i/>
        </w:rPr>
        <w:t>en</w:t>
      </w:r>
      <w:r>
        <w:rPr>
          <w:rFonts w:ascii="Arial" w:hAnsi="Arial" w:cs="Arial" w:eastAsia="Arial"/>
          <w:sz w:val="28"/>
          <w:szCs w:val="28"/>
          <w:color w:val="D5EBEF"/>
          <w:spacing w:val="-1"/>
          <w:w w:val="74"/>
          <w:b/>
          <w:bCs/>
          <w:i/>
        </w:rPr>
        <w:t>t</w:t>
      </w:r>
      <w:r>
        <w:rPr>
          <w:rFonts w:ascii="Arial" w:hAnsi="Arial" w:cs="Arial" w:eastAsia="Arial"/>
          <w:sz w:val="28"/>
          <w:szCs w:val="28"/>
          <w:color w:val="D5EBEF"/>
          <w:spacing w:val="4"/>
          <w:w w:val="76"/>
          <w:b/>
          <w:bCs/>
          <w:i/>
        </w:rPr>
        <w:t>a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75"/>
          <w:b/>
          <w:bCs/>
          <w:i/>
        </w:rPr>
        <w:t>ti</w:t>
      </w:r>
      <w:r>
        <w:rPr>
          <w:rFonts w:ascii="Arial" w:hAnsi="Arial" w:cs="Arial" w:eastAsia="Arial"/>
          <w:sz w:val="28"/>
          <w:szCs w:val="28"/>
          <w:color w:val="D5EBEF"/>
          <w:spacing w:val="-3"/>
          <w:w w:val="75"/>
          <w:b/>
          <w:bCs/>
          <w:i/>
        </w:rPr>
        <w:t>v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69"/>
          <w:b/>
          <w:bCs/>
          <w:i/>
        </w:rPr>
        <w:t>e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69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D5EBEF"/>
          <w:spacing w:val="-1"/>
          <w:w w:val="84"/>
          <w:b/>
          <w:bCs/>
          <w:i/>
        </w:rPr>
        <w:t>f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71"/>
          <w:b/>
          <w:bCs/>
          <w:i/>
        </w:rPr>
        <w:t>or</w:t>
      </w:r>
      <w:r>
        <w:rPr>
          <w:rFonts w:ascii="Arial" w:hAnsi="Arial" w:cs="Arial" w:eastAsia="Arial"/>
          <w:sz w:val="28"/>
          <w:szCs w:val="28"/>
          <w:color w:val="D5EBEF"/>
          <w:spacing w:val="-38"/>
          <w:w w:val="100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76"/>
          <w:b/>
          <w:bCs/>
          <w:i/>
        </w:rPr>
        <w:t>a</w:t>
      </w:r>
      <w:r>
        <w:rPr>
          <w:rFonts w:ascii="Arial" w:hAnsi="Arial" w:cs="Arial" w:eastAsia="Arial"/>
          <w:sz w:val="28"/>
          <w:szCs w:val="28"/>
          <w:color w:val="D5EBEF"/>
          <w:spacing w:val="-38"/>
          <w:w w:val="100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D5EBEF"/>
          <w:spacing w:val="-1"/>
          <w:w w:val="57"/>
          <w:b/>
          <w:bCs/>
          <w:i/>
        </w:rPr>
        <w:t>s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73"/>
          <w:b/>
          <w:bCs/>
          <w:i/>
        </w:rPr>
        <w:t>ample</w:t>
      </w:r>
      <w:r>
        <w:rPr>
          <w:rFonts w:ascii="Arial" w:hAnsi="Arial" w:cs="Arial" w:eastAsia="Arial"/>
          <w:sz w:val="28"/>
          <w:szCs w:val="28"/>
          <w:color w:val="D5EBEF"/>
          <w:spacing w:val="-38"/>
          <w:w w:val="100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62"/>
          <w:b/>
          <w:bCs/>
          <w:i/>
        </w:rPr>
        <w:t>HSA</w:t>
      </w:r>
      <w:r>
        <w:rPr>
          <w:rFonts w:ascii="Arial" w:hAnsi="Arial" w:cs="Arial" w:eastAsia="Arial"/>
          <w:sz w:val="28"/>
          <w:szCs w:val="28"/>
          <w:color w:val="D5EBEF"/>
          <w:spacing w:val="-38"/>
          <w:w w:val="100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70"/>
          <w:b/>
          <w:bCs/>
          <w:i/>
        </w:rPr>
        <w:t>log</w:t>
      </w:r>
      <w:r>
        <w:rPr>
          <w:rFonts w:ascii="Arial" w:hAnsi="Arial" w:cs="Arial" w:eastAsia="Arial"/>
          <w:sz w:val="28"/>
          <w:szCs w:val="28"/>
          <w:color w:val="D5EBEF"/>
          <w:spacing w:val="-38"/>
          <w:w w:val="100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69"/>
          <w:b/>
          <w:bCs/>
          <w:i/>
        </w:rPr>
        <w:t>shee</w:t>
      </w:r>
      <w:r>
        <w:rPr>
          <w:rFonts w:ascii="Arial" w:hAnsi="Arial" w:cs="Arial" w:eastAsia="Arial"/>
          <w:sz w:val="28"/>
          <w:szCs w:val="28"/>
          <w:color w:val="D5EBEF"/>
          <w:spacing w:val="-3"/>
          <w:w w:val="69"/>
          <w:b/>
          <w:bCs/>
          <w:i/>
        </w:rPr>
        <w:t>t</w:t>
      </w:r>
      <w:r>
        <w:rPr>
          <w:rFonts w:ascii="Arial" w:hAnsi="Arial" w:cs="Arial" w:eastAsia="Arial"/>
          <w:sz w:val="28"/>
          <w:szCs w:val="28"/>
          <w:color w:val="D5EBEF"/>
          <w:spacing w:val="0"/>
          <w:w w:val="80"/>
          <w:b/>
          <w:bCs/>
          <w:i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05" w:lineRule="exact"/>
        <w:ind w:left="145" w:right="-20"/>
        <w:jc w:val="left"/>
        <w:rPr>
          <w:rFonts w:ascii="Times New Roman" w:hAnsi="Times New Roman" w:cs="Times New Roman" w:eastAsia="Times New Roman"/>
          <w:sz w:val="61"/>
          <w:szCs w:val="61"/>
        </w:rPr>
      </w:pPr>
      <w:rPr/>
      <w:r>
        <w:rPr/>
        <w:pict>
          <v:group style="position:absolute;margin-left:445.853607pt;margin-top:4.972917pt;width:110.524pt;height:.1pt;mso-position-horizontal-relative:page;mso-position-vertical-relative:paragraph;z-index:-529" coordorigin="8917,99" coordsize="2210,2">
            <v:shape style="position:absolute;left:8917;top:99;width:2210;height:2" coordorigin="8917,99" coordsize="2210,0" path="m8917,99l11128,99e" filled="f" stroked="t" strokeweight=".66pt" strokecolor="#6C6D7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61"/>
          <w:szCs w:val="61"/>
          <w:color w:val="002C61"/>
          <w:spacing w:val="0"/>
          <w:w w:val="100"/>
          <w:b/>
          <w:bCs/>
          <w:position w:val="-9"/>
        </w:rPr>
        <w:t>HOME</w:t>
      </w:r>
      <w:r>
        <w:rPr>
          <w:rFonts w:ascii="Times New Roman" w:hAnsi="Times New Roman" w:cs="Times New Roman" w:eastAsia="Times New Roman"/>
          <w:sz w:val="61"/>
          <w:szCs w:val="61"/>
          <w:color w:val="002C61"/>
          <w:spacing w:val="-19"/>
          <w:w w:val="100"/>
          <w:b/>
          <w:bCs/>
          <w:position w:val="-9"/>
        </w:rPr>
        <w:t> </w:t>
      </w:r>
      <w:r>
        <w:rPr>
          <w:rFonts w:ascii="Times New Roman" w:hAnsi="Times New Roman" w:cs="Times New Roman" w:eastAsia="Times New Roman"/>
          <w:sz w:val="61"/>
          <w:szCs w:val="61"/>
          <w:color w:val="002C61"/>
          <w:spacing w:val="0"/>
          <w:w w:val="100"/>
          <w:b/>
          <w:bCs/>
          <w:position w:val="-9"/>
        </w:rPr>
        <w:t>LOAN</w:t>
      </w:r>
      <w:r>
        <w:rPr>
          <w:rFonts w:ascii="Times New Roman" w:hAnsi="Times New Roman" w:cs="Times New Roman" w:eastAsia="Times New Roman"/>
          <w:sz w:val="61"/>
          <w:szCs w:val="6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600" w:h="16200"/>
          <w:pgMar w:top="440" w:bottom="280" w:left="520" w:right="360"/>
          <w:cols w:num="3" w:equalWidth="0">
            <w:col w:w="3138" w:space="477"/>
            <w:col w:w="3250" w:space="572"/>
            <w:col w:w="4283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9pt;margin-top:0pt;width:621pt;height:801pt;mso-position-horizontal-relative:page;mso-position-vertical-relative:page;z-index:-530" coordorigin="180,0" coordsize="12420,16020">
            <v:shape style="position:absolute;left:180;top:5422;width:7459;height:10598" type="#_x0000_t75">
              <v:imagedata r:id="rId26" o:title=""/>
            </v:shape>
            <v:shape style="position:absolute;left:7659;top:0;width:4941;height:10721" type="#_x0000_t75">
              <v:imagedata r:id="rId27" o:title=""/>
            </v:shape>
            <v:group style="position:absolute;left:7639;top:0;width:4961;height:10721" coordorigin="7639,0" coordsize="4961,10721">
              <v:shape style="position:absolute;left:7639;top:0;width:4961;height:10721" coordorigin="7639,0" coordsize="4961,10721" path="m7639,10721l12600,10721,12600,0,7639,0,7639,10721e" filled="t" fillcolor="#1D2F5D" stroked="f">
                <v:path arrowok="t"/>
                <v:fill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auto"/>
        <w:ind w:left="110" w:right="-5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*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8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pur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8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oses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8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eimbursement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8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alified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8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long-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erm</w:t>
      </w:r>
      <w:r>
        <w:rPr>
          <w:rFonts w:ascii="Arial" w:hAnsi="Arial" w:cs="Arial" w:eastAsia="Arial"/>
          <w:sz w:val="18"/>
          <w:szCs w:val="18"/>
          <w:color w:val="231F20"/>
          <w:spacing w:val="41"/>
          <w:w w:val="8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8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8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emiums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8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19"/>
          <w:w w:val="8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8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0"/>
          <w:i/>
        </w:rPr>
        <w:t>HSA,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8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ei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bursement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91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0"/>
          <w:i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0"/>
          <w:i/>
        </w:rPr>
        <w:t>ess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that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may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  <w:i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91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dedu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91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individ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94"/>
          <w:i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4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i/>
        </w:rPr>
        <w:t>ersonal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tax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eturn</w:t>
      </w:r>
      <w:r>
        <w:rPr>
          <w:rFonts w:ascii="Arial" w:hAnsi="Arial" w:cs="Arial" w:eastAsia="Arial"/>
          <w:sz w:val="18"/>
          <w:szCs w:val="18"/>
          <w:color w:val="231F20"/>
          <w:spacing w:val="26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not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  <w:i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  <w:i/>
        </w:rPr>
        <w:t>eligible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  <w:i/>
        </w:rPr>
        <w:t>ex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0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  <w:i/>
        </w:rPr>
        <w:t>ens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0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0"/>
          <w:i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9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69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2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2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  <w:i/>
        </w:rPr>
        <w:t>tion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213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  <w:i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d)(10)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fede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7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13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tax</w:t>
      </w:r>
      <w:r>
        <w:rPr>
          <w:rFonts w:ascii="Arial" w:hAnsi="Arial" w:cs="Arial" w:eastAsia="Arial"/>
          <w:sz w:val="18"/>
          <w:szCs w:val="18"/>
          <w:color w:val="231F20"/>
          <w:spacing w:val="12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7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establishes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tax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dedu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3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tion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3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q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alified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91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long-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erm</w:t>
      </w:r>
      <w:r>
        <w:rPr>
          <w:rFonts w:ascii="Arial" w:hAnsi="Arial" w:cs="Arial" w:eastAsia="Arial"/>
          <w:sz w:val="18"/>
          <w:szCs w:val="18"/>
          <w:color w:val="231F20"/>
          <w:spacing w:val="23"/>
          <w:w w:val="91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1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5"/>
          <w:w w:val="91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1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1"/>
          <w:i/>
        </w:rPr>
        <w:t>emiums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1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individ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95"/>
          <w:i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5"/>
          <w:i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tax</w:t>
      </w:r>
      <w:r>
        <w:rPr>
          <w:rFonts w:ascii="Arial" w:hAnsi="Arial" w:cs="Arial" w:eastAsia="Arial"/>
          <w:sz w:val="18"/>
          <w:szCs w:val="18"/>
          <w:color w:val="231F20"/>
          <w:spacing w:val="-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i/>
        </w:rPr>
        <w:t>eturn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i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3"/>
          <w:i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i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1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0"/>
          <w:i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8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0"/>
          <w:i/>
        </w:rPr>
        <w:t>HSA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8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eimburses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long-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erm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87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emiums</w:t>
      </w:r>
      <w:r>
        <w:rPr>
          <w:rFonts w:ascii="Arial" w:hAnsi="Arial" w:cs="Arial" w:eastAsia="Arial"/>
          <w:sz w:val="18"/>
          <w:szCs w:val="18"/>
          <w:color w:val="231F20"/>
          <w:spacing w:val="25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7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43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er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24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what</w:t>
      </w:r>
      <w:r>
        <w:rPr>
          <w:rFonts w:ascii="Arial" w:hAnsi="Arial" w:cs="Arial" w:eastAsia="Arial"/>
          <w:sz w:val="18"/>
          <w:szCs w:val="18"/>
          <w:color w:val="231F20"/>
          <w:spacing w:val="30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4"/>
          <w:i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8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4"/>
          <w:i/>
        </w:rPr>
        <w:t>set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84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fo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69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2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2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  <w:i/>
        </w:rPr>
        <w:t>tion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213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7"/>
          <w:i/>
        </w:rPr>
        <w:t>(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d)(10),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11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amount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6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er</w:t>
      </w:r>
      <w:r>
        <w:rPr>
          <w:rFonts w:ascii="Arial" w:hAnsi="Arial" w:cs="Arial" w:eastAsia="Arial"/>
          <w:sz w:val="18"/>
          <w:szCs w:val="18"/>
          <w:color w:val="231F20"/>
          <w:spacing w:val="17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than</w:t>
      </w:r>
      <w:r>
        <w:rPr>
          <w:rFonts w:ascii="Arial" w:hAnsi="Arial" w:cs="Arial" w:eastAsia="Arial"/>
          <w:sz w:val="18"/>
          <w:szCs w:val="18"/>
          <w:color w:val="231F20"/>
          <w:spacing w:val="31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what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all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7"/>
          <w:i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33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7"/>
          <w:i/>
        </w:rPr>
        <w:t>included</w:t>
      </w:r>
      <w:r>
        <w:rPr>
          <w:rFonts w:ascii="Arial" w:hAnsi="Arial" w:cs="Arial" w:eastAsia="Arial"/>
          <w:sz w:val="18"/>
          <w:szCs w:val="18"/>
          <w:color w:val="231F20"/>
          <w:spacing w:val="29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3"/>
          <w:i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ount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i/>
        </w:rPr>
        <w:t>holde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85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85"/>
          <w:i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8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i/>
        </w:rPr>
        <w:t>ta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  <w:i/>
        </w:rPr>
        <w:t>x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i/>
        </w:rPr>
        <w:t>able</w:t>
      </w:r>
      <w:r>
        <w:rPr>
          <w:rFonts w:ascii="Arial" w:hAnsi="Arial" w:cs="Arial" w:eastAsia="Arial"/>
          <w:sz w:val="18"/>
          <w:szCs w:val="18"/>
          <w:color w:val="231F20"/>
          <w:spacing w:val="35"/>
          <w:w w:val="8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i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5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i/>
        </w:rPr>
        <w:t>ome</w:t>
      </w:r>
      <w:r>
        <w:rPr>
          <w:rFonts w:ascii="Arial" w:hAnsi="Arial" w:cs="Arial" w:eastAsia="Arial"/>
          <w:sz w:val="18"/>
          <w:szCs w:val="18"/>
          <w:color w:val="231F20"/>
          <w:spacing w:val="27"/>
          <w:w w:val="8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i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18"/>
          <w:w w:val="8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5"/>
          <w:i/>
        </w:rPr>
        <w:t>is</w:t>
      </w:r>
      <w:r>
        <w:rPr>
          <w:rFonts w:ascii="Arial" w:hAnsi="Arial" w:cs="Arial" w:eastAsia="Arial"/>
          <w:sz w:val="18"/>
          <w:szCs w:val="18"/>
          <w:color w:val="231F20"/>
          <w:spacing w:val="-12"/>
          <w:w w:val="85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8"/>
          <w:i/>
        </w:rPr>
        <w:t>su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8"/>
          <w:i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6"/>
          <w:i/>
        </w:rPr>
        <w:t>je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6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2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9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i/>
        </w:rPr>
        <w:t>20</w:t>
      </w:r>
      <w:r>
        <w:rPr>
          <w:rFonts w:ascii="Arial" w:hAnsi="Arial" w:cs="Arial" w:eastAsia="Arial"/>
          <w:sz w:val="18"/>
          <w:szCs w:val="18"/>
          <w:color w:val="231F20"/>
          <w:spacing w:val="-13"/>
          <w:w w:val="89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89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89"/>
          <w:i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89"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89"/>
          <w:i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89"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94"/>
          <w:i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4"/>
          <w:i/>
        </w:rPr>
        <w:t>enal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94"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88"/>
          <w:i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75"/>
          <w:i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622" w:lineRule="exact"/>
        <w:ind w:left="122" w:right="221"/>
        <w:jc w:val="center"/>
        <w:rPr>
          <w:rFonts w:ascii="Times New Roman" w:hAnsi="Times New Roman" w:cs="Times New Roman" w:eastAsia="Times New Roman"/>
          <w:sz w:val="61"/>
          <w:szCs w:val="6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1"/>
          <w:szCs w:val="61"/>
          <w:color w:val="002C61"/>
          <w:spacing w:val="0"/>
          <w:w w:val="100"/>
          <w:b/>
          <w:bCs/>
          <w:position w:val="1"/>
        </w:rPr>
        <w:t>S</w:t>
      </w:r>
      <w:r>
        <w:rPr>
          <w:rFonts w:ascii="Times New Roman" w:hAnsi="Times New Roman" w:cs="Times New Roman" w:eastAsia="Times New Roman"/>
          <w:sz w:val="61"/>
          <w:szCs w:val="61"/>
          <w:color w:val="002C61"/>
          <w:spacing w:val="-45"/>
          <w:w w:val="100"/>
          <w:b/>
          <w:bCs/>
          <w:position w:val="1"/>
        </w:rPr>
        <w:t>TA</w:t>
      </w:r>
      <w:r>
        <w:rPr>
          <w:rFonts w:ascii="Times New Roman" w:hAnsi="Times New Roman" w:cs="Times New Roman" w:eastAsia="Times New Roman"/>
          <w:sz w:val="61"/>
          <w:szCs w:val="61"/>
          <w:color w:val="002C61"/>
          <w:spacing w:val="0"/>
          <w:w w:val="100"/>
          <w:b/>
          <w:bCs/>
          <w:position w:val="1"/>
        </w:rPr>
        <w:t>TE</w:t>
      </w:r>
      <w:r>
        <w:rPr>
          <w:rFonts w:ascii="Times New Roman" w:hAnsi="Times New Roman" w:cs="Times New Roman" w:eastAsia="Times New Roman"/>
          <w:sz w:val="61"/>
          <w:szCs w:val="61"/>
          <w:color w:val="002C61"/>
          <w:spacing w:val="-20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61"/>
          <w:szCs w:val="61"/>
          <w:color w:val="002C61"/>
          <w:spacing w:val="0"/>
          <w:w w:val="99"/>
          <w:b/>
          <w:bCs/>
          <w:position w:val="1"/>
        </w:rPr>
        <w:t>BANK</w:t>
      </w:r>
      <w:r>
        <w:rPr>
          <w:rFonts w:ascii="Times New Roman" w:hAnsi="Times New Roman" w:cs="Times New Roman" w:eastAsia="Times New Roman"/>
          <w:sz w:val="61"/>
          <w:szCs w:val="61"/>
          <w:color w:val="00000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99" w:right="699"/>
        <w:jc w:val="center"/>
        <w:rPr>
          <w:rFonts w:ascii="Arial" w:hAnsi="Arial" w:cs="Arial" w:eastAsia="Arial"/>
          <w:sz w:val="58"/>
          <w:szCs w:val="58"/>
        </w:rPr>
      </w:pPr>
      <w:rPr/>
      <w:r>
        <w:rPr/>
        <w:pict>
          <v:group style="position:absolute;margin-left:445.52359pt;margin-top:-20.045141pt;width:111.184pt;height:20.014600pt;mso-position-horizontal-relative:page;mso-position-vertical-relative:paragraph;z-index:-527" coordorigin="8910,-401" coordsize="2224,400">
            <v:group style="position:absolute;left:8917;top:-394;width:2210;height:2" coordorigin="8917,-394" coordsize="2210,2">
              <v:shape style="position:absolute;left:8917;top:-394;width:2210;height:2" coordorigin="8917,-394" coordsize="2210,0" path="m8917,-394l11128,-394e" filled="f" stroked="t" strokeweight=".66pt" strokecolor="#6C6D70">
                <v:path arrowok="t"/>
              </v:shape>
              <v:shape style="position:absolute;left:10153;top:-335;width:334;height:334" type="#_x0000_t75">
                <v:imagedata r:id="rId28" o:title=""/>
              </v:shape>
              <v:shape style="position:absolute;left:9557;top:-324;width:546;height:313" type="#_x0000_t75">
                <v:imagedata r:id="rId29" o:title=""/>
              </v:shape>
            </v:group>
            <w10:wrap type="none"/>
          </v:group>
        </w:pict>
      </w:r>
      <w:hyperlink r:id="rId30">
        <w:r>
          <w:rPr>
            <w:rFonts w:ascii="Arial" w:hAnsi="Arial" w:cs="Arial" w:eastAsia="Arial"/>
            <w:sz w:val="58"/>
            <w:szCs w:val="58"/>
            <w:color w:val="1E3260"/>
            <w:spacing w:val="12"/>
            <w:w w:val="78"/>
          </w:rPr>
          <w:t>w</w:t>
        </w:r>
        <w:r>
          <w:rPr>
            <w:rFonts w:ascii="Arial" w:hAnsi="Arial" w:cs="Arial" w:eastAsia="Arial"/>
            <w:sz w:val="58"/>
            <w:szCs w:val="58"/>
            <w:color w:val="1E3260"/>
            <w:spacing w:val="12"/>
            <w:w w:val="78"/>
          </w:rPr>
          <w:t>w</w:t>
        </w:r>
        <w:r>
          <w:rPr>
            <w:rFonts w:ascii="Arial" w:hAnsi="Arial" w:cs="Arial" w:eastAsia="Arial"/>
            <w:sz w:val="58"/>
            <w:szCs w:val="58"/>
            <w:color w:val="1E3260"/>
            <w:spacing w:val="-25"/>
            <w:w w:val="78"/>
          </w:rPr>
          <w:t>w</w:t>
        </w:r>
        <w:r>
          <w:rPr>
            <w:rFonts w:ascii="Arial" w:hAnsi="Arial" w:cs="Arial" w:eastAsia="Arial"/>
            <w:sz w:val="58"/>
            <w:szCs w:val="58"/>
            <w:color w:val="1E3260"/>
            <w:spacing w:val="0"/>
            <w:w w:val="61"/>
          </w:rPr>
          <w:t>.HLS</w:t>
        </w:r>
        <w:r>
          <w:rPr>
            <w:rFonts w:ascii="Arial" w:hAnsi="Arial" w:cs="Arial" w:eastAsia="Arial"/>
            <w:sz w:val="58"/>
            <w:szCs w:val="58"/>
            <w:color w:val="1E3260"/>
            <w:spacing w:val="-10"/>
            <w:w w:val="61"/>
          </w:rPr>
          <w:t>B</w:t>
        </w:r>
        <w:r>
          <w:rPr>
            <w:rFonts w:ascii="Arial" w:hAnsi="Arial" w:cs="Arial" w:eastAsia="Arial"/>
            <w:sz w:val="58"/>
            <w:szCs w:val="58"/>
            <w:color w:val="1E3260"/>
            <w:spacing w:val="0"/>
            <w:w w:val="63"/>
          </w:rPr>
          <w:t>.</w:t>
        </w:r>
        <w:r>
          <w:rPr>
            <w:rFonts w:ascii="Arial" w:hAnsi="Arial" w:cs="Arial" w:eastAsia="Arial"/>
            <w:sz w:val="58"/>
            <w:szCs w:val="58"/>
            <w:color w:val="1E3260"/>
            <w:spacing w:val="-3"/>
            <w:w w:val="63"/>
          </w:rPr>
          <w:t>c</w:t>
        </w:r>
        <w:r>
          <w:rPr>
            <w:rFonts w:ascii="Arial" w:hAnsi="Arial" w:cs="Arial" w:eastAsia="Arial"/>
            <w:sz w:val="58"/>
            <w:szCs w:val="58"/>
            <w:color w:val="1E3260"/>
            <w:spacing w:val="0"/>
            <w:w w:val="72"/>
          </w:rPr>
          <w:t>om</w:t>
        </w:r>
        <w:r>
          <w:rPr>
            <w:rFonts w:ascii="Arial" w:hAnsi="Arial" w:cs="Arial" w:eastAsia="Arial"/>
            <w:sz w:val="58"/>
            <w:szCs w:val="58"/>
            <w:color w:val="000000"/>
            <w:spacing w:val="0"/>
            <w:w w:val="100"/>
          </w:rPr>
        </w:r>
      </w:hyperlink>
    </w:p>
    <w:p>
      <w:pPr>
        <w:spacing w:before="18" w:after="0" w:line="240" w:lineRule="auto"/>
        <w:ind w:left="-37" w:right="63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w w:val="69"/>
        </w:rPr>
        <w:t>205</w:t>
      </w:r>
      <w:r>
        <w:rPr>
          <w:rFonts w:ascii="Arial" w:hAnsi="Arial" w:cs="Arial" w:eastAsia="Arial"/>
          <w:sz w:val="22"/>
          <w:szCs w:val="22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65"/>
        </w:rPr>
        <w:t>N.</w:t>
      </w:r>
      <w:r>
        <w:rPr>
          <w:rFonts w:ascii="Arial" w:hAnsi="Arial" w:cs="Arial" w:eastAsia="Arial"/>
          <w:sz w:val="22"/>
          <w:szCs w:val="22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5"/>
        </w:rPr>
        <w:t>4th</w:t>
      </w:r>
      <w:r>
        <w:rPr>
          <w:rFonts w:ascii="Arial" w:hAnsi="Arial" w:cs="Arial" w:eastAsia="Arial"/>
          <w:sz w:val="22"/>
          <w:szCs w:val="22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54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82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82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3"/>
        </w:rPr>
        <w:t>eet-</w:t>
      </w:r>
      <w:r>
        <w:rPr>
          <w:rFonts w:ascii="Arial" w:hAnsi="Arial" w:cs="Arial" w:eastAsia="Arial"/>
          <w:sz w:val="22"/>
          <w:szCs w:val="22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1"/>
          <w:w w:val="66"/>
        </w:rPr>
        <w:t>G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66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66"/>
        </w:rPr>
        <w:t>and</w:t>
      </w:r>
      <w:r>
        <w:rPr>
          <w:rFonts w:ascii="Arial" w:hAnsi="Arial" w:cs="Arial" w:eastAsia="Arial"/>
          <w:sz w:val="22"/>
          <w:szCs w:val="22"/>
          <w:color w:val="231F20"/>
          <w:spacing w:val="-3"/>
          <w:w w:val="66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1"/>
          <w:w w:val="53"/>
        </w:rPr>
        <w:t>J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68"/>
        </w:rPr>
        <w:t>un</w:t>
      </w:r>
      <w:r>
        <w:rPr>
          <w:rFonts w:ascii="Arial" w:hAnsi="Arial" w:cs="Arial" w:eastAsia="Arial"/>
          <w:sz w:val="22"/>
          <w:szCs w:val="22"/>
          <w:color w:val="231F20"/>
          <w:spacing w:val="3"/>
          <w:w w:val="68"/>
        </w:rPr>
        <w:t>c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5"/>
        </w:rPr>
        <w:t>tion,</w:t>
      </w:r>
      <w:r>
        <w:rPr>
          <w:rFonts w:ascii="Arial" w:hAnsi="Arial" w:cs="Arial" w:eastAsia="Arial"/>
          <w:sz w:val="22"/>
          <w:szCs w:val="22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4"/>
          <w:w w:val="51"/>
        </w:rPr>
        <w:t>C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57"/>
        </w:rPr>
        <w:t>O</w:t>
      </w:r>
      <w:r>
        <w:rPr>
          <w:rFonts w:ascii="Arial" w:hAnsi="Arial" w:cs="Arial" w:eastAsia="Arial"/>
          <w:sz w:val="22"/>
          <w:szCs w:val="22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3"/>
        </w:rPr>
        <w:t>81501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3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3"/>
        </w:rPr>
        <w:t>|</w:t>
      </w:r>
      <w:r>
        <w:rPr>
          <w:rFonts w:ascii="Arial" w:hAnsi="Arial" w:cs="Arial" w:eastAsia="Arial"/>
          <w:sz w:val="22"/>
          <w:szCs w:val="22"/>
          <w:color w:val="231F20"/>
          <w:spacing w:val="27"/>
          <w:w w:val="73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1"/>
        </w:rPr>
        <w:t>(970)</w:t>
      </w:r>
      <w:r>
        <w:rPr>
          <w:rFonts w:ascii="Arial" w:hAnsi="Arial" w:cs="Arial" w:eastAsia="Arial"/>
          <w:sz w:val="22"/>
          <w:szCs w:val="22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0"/>
        </w:rPr>
        <w:t>243-6600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left="-31" w:right="6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2"/>
          <w:w w:val="69"/>
        </w:rPr>
        <w:t>34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69"/>
        </w:rPr>
        <w:t>0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69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3"/>
          <w:w w:val="58"/>
        </w:rPr>
        <w:t>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58"/>
        </w:rPr>
        <w:t>.</w:t>
      </w:r>
      <w:r>
        <w:rPr>
          <w:rFonts w:ascii="Arial" w:hAnsi="Arial" w:cs="Arial" w:eastAsia="Arial"/>
          <w:sz w:val="22"/>
          <w:szCs w:val="22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7"/>
          <w:w w:val="68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1"/>
          <w:w w:val="68"/>
        </w:rPr>
        <w:t>o</w:t>
      </w:r>
      <w:r>
        <w:rPr>
          <w:rFonts w:ascii="Arial" w:hAnsi="Arial" w:cs="Arial" w:eastAsia="Arial"/>
          <w:sz w:val="22"/>
          <w:szCs w:val="22"/>
          <w:color w:val="231F20"/>
          <w:spacing w:val="2"/>
          <w:w w:val="68"/>
        </w:rPr>
        <w:t>wnsen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68"/>
        </w:rPr>
        <w:t>d</w:t>
      </w:r>
      <w:r>
        <w:rPr>
          <w:rFonts w:ascii="Arial" w:hAnsi="Arial" w:cs="Arial" w:eastAsia="Arial"/>
          <w:sz w:val="22"/>
          <w:szCs w:val="22"/>
          <w:color w:val="231F20"/>
          <w:spacing w:val="1"/>
          <w:w w:val="68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2"/>
          <w:w w:val="68"/>
        </w:rPr>
        <w:t>A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68"/>
        </w:rPr>
        <w:t>v</w:t>
      </w:r>
      <w:r>
        <w:rPr>
          <w:rFonts w:ascii="Arial" w:hAnsi="Arial" w:cs="Arial" w:eastAsia="Arial"/>
          <w:sz w:val="22"/>
          <w:szCs w:val="22"/>
          <w:color w:val="231F20"/>
          <w:spacing w:val="5"/>
          <w:w w:val="68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68"/>
        </w:rPr>
        <w:t>-</w:t>
      </w:r>
      <w:r>
        <w:rPr>
          <w:rFonts w:ascii="Arial" w:hAnsi="Arial" w:cs="Arial" w:eastAsia="Arial"/>
          <w:sz w:val="22"/>
          <w:szCs w:val="22"/>
          <w:color w:val="231F20"/>
          <w:spacing w:val="4"/>
          <w:w w:val="68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2"/>
          <w:w w:val="68"/>
        </w:rPr>
        <w:t>Mo</w:t>
      </w:r>
      <w:r>
        <w:rPr>
          <w:rFonts w:ascii="Arial" w:hAnsi="Arial" w:cs="Arial" w:eastAsia="Arial"/>
          <w:sz w:val="22"/>
          <w:szCs w:val="22"/>
          <w:color w:val="231F20"/>
          <w:spacing w:val="1"/>
          <w:w w:val="68"/>
        </w:rPr>
        <w:t>n</w:t>
      </w:r>
      <w:r>
        <w:rPr>
          <w:rFonts w:ascii="Arial" w:hAnsi="Arial" w:cs="Arial" w:eastAsia="Arial"/>
          <w:sz w:val="22"/>
          <w:szCs w:val="22"/>
          <w:color w:val="231F20"/>
          <w:spacing w:val="2"/>
          <w:w w:val="68"/>
        </w:rPr>
        <w:t>t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68"/>
        </w:rPr>
        <w:t>r</w:t>
      </w:r>
      <w:r>
        <w:rPr>
          <w:rFonts w:ascii="Arial" w:hAnsi="Arial" w:cs="Arial" w:eastAsia="Arial"/>
          <w:sz w:val="22"/>
          <w:szCs w:val="22"/>
          <w:color w:val="231F20"/>
          <w:spacing w:val="2"/>
          <w:w w:val="68"/>
        </w:rPr>
        <w:t>os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68"/>
        </w:rPr>
        <w:t>e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68"/>
        </w:rPr>
        <w:t>,</w:t>
      </w:r>
      <w:r>
        <w:rPr>
          <w:rFonts w:ascii="Arial" w:hAnsi="Arial" w:cs="Arial" w:eastAsia="Arial"/>
          <w:sz w:val="22"/>
          <w:szCs w:val="22"/>
          <w:color w:val="231F20"/>
          <w:spacing w:val="22"/>
          <w:w w:val="68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-1"/>
          <w:w w:val="53"/>
        </w:rPr>
        <w:t>C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53"/>
        </w:rPr>
        <w:t>O</w:t>
      </w:r>
      <w:r>
        <w:rPr>
          <w:rFonts w:ascii="Arial" w:hAnsi="Arial" w:cs="Arial" w:eastAsia="Arial"/>
          <w:sz w:val="22"/>
          <w:szCs w:val="22"/>
          <w:color w:val="231F20"/>
          <w:spacing w:val="11"/>
          <w:w w:val="53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2"/>
          <w:w w:val="70"/>
        </w:rPr>
        <w:t>8140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0"/>
        </w:rPr>
        <w:t>1</w:t>
      </w:r>
      <w:r>
        <w:rPr>
          <w:rFonts w:ascii="Arial" w:hAnsi="Arial" w:cs="Arial" w:eastAsia="Arial"/>
          <w:sz w:val="22"/>
          <w:szCs w:val="22"/>
          <w:color w:val="231F20"/>
          <w:spacing w:val="27"/>
          <w:w w:val="7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0"/>
        </w:rPr>
        <w:t>|</w:t>
      </w:r>
      <w:r>
        <w:rPr>
          <w:rFonts w:ascii="Arial" w:hAnsi="Arial" w:cs="Arial" w:eastAsia="Arial"/>
          <w:sz w:val="22"/>
          <w:szCs w:val="22"/>
          <w:color w:val="231F20"/>
          <w:spacing w:val="30"/>
          <w:w w:val="7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0"/>
        </w:rPr>
        <w:t>(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0"/>
        </w:rPr>
        <w:t>970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70"/>
        </w:rPr>
        <w:t>)</w:t>
      </w:r>
      <w:r>
        <w:rPr>
          <w:rFonts w:ascii="Arial" w:hAnsi="Arial" w:cs="Arial" w:eastAsia="Arial"/>
          <w:sz w:val="22"/>
          <w:szCs w:val="22"/>
          <w:color w:val="231F20"/>
          <w:spacing w:val="-5"/>
          <w:w w:val="70"/>
        </w:rPr>
        <w:t> 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69"/>
        </w:rPr>
        <w:t>497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83"/>
        </w:rPr>
        <w:t>-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69"/>
        </w:rPr>
        <w:t>4280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sectPr>
      <w:type w:val="continuous"/>
      <w:pgSz w:w="12600" w:h="16200"/>
      <w:pgMar w:top="440" w:bottom="280" w:left="520" w:right="360"/>
      <w:cols w:num="2" w:equalWidth="0">
        <w:col w:w="6516" w:space="889"/>
        <w:col w:w="43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.019798pt;margin-top:755.274597pt;width:536.861625pt;height:33.019019pt;mso-position-horizontal-relative:page;mso-position-vertical-relative:page;z-index:-535" type="#_x0000_t202" filled="f" stroked="f">
          <v:textbox inset="0,0,0,0">
            <w:txbxContent>
              <w:p>
                <w:pPr>
                  <w:spacing w:before="0" w:after="0" w:line="306" w:lineRule="exact"/>
                  <w:ind w:left="3532" w:right="3512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0"/>
                    <w:w w:val="100"/>
                    <w:b/>
                    <w:bCs/>
                  </w:rPr>
                  <w:t>HOME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0"/>
                    <w:w w:val="100"/>
                    <w:b/>
                    <w:bCs/>
                  </w:rPr>
                  <w:t>LOAN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-21"/>
                    <w:w w:val="10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-21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0"/>
                    <w:w w:val="100"/>
                    <w:b/>
                    <w:bCs/>
                  </w:rPr>
                  <w:t>TE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-6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0"/>
                    <w:w w:val="100"/>
                    <w:b/>
                    <w:bCs/>
                  </w:rPr>
                  <w:t>BANK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2" w:after="0" w:line="240" w:lineRule="auto"/>
                  <w:ind w:left="-21" w:right="-41"/>
                  <w:jc w:val="center"/>
                  <w:rPr>
                    <w:rFonts w:ascii="Arial" w:hAnsi="Arial" w:cs="Arial" w:eastAsia="Arial"/>
                    <w:sz w:val="28"/>
                    <w:szCs w:val="28"/>
                  </w:rPr>
                </w:pPr>
                <w:rPr/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w w:val="69"/>
                  </w:rPr>
                  <w:t>205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5"/>
                  </w:rPr>
                  <w:t>N.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5"/>
                  </w:rPr>
                  <w:t>4th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1"/>
                    <w:w w:val="54"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82"/>
                  </w:rPr>
                  <w:t>t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4"/>
                    <w:w w:val="82"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3"/>
                  </w:rPr>
                  <w:t>eet-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1"/>
                    <w:w w:val="66"/>
                  </w:rPr>
                  <w:t>G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1"/>
                    <w:w w:val="66"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6"/>
                  </w:rPr>
                  <w:t>and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"/>
                    <w:w w:val="66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1"/>
                    <w:w w:val="53"/>
                  </w:rPr>
                  <w:t>J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8"/>
                  </w:rPr>
                  <w:t>un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4"/>
                    <w:w w:val="68"/>
                  </w:rPr>
                  <w:t>c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5"/>
                  </w:rPr>
                  <w:t>tion,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5"/>
                    <w:w w:val="51"/>
                  </w:rPr>
                  <w:t>C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57"/>
                  </w:rPr>
                  <w:t>O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9"/>
                  </w:rPr>
                  <w:t>81501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9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4"/>
                    <w:w w:val="69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1"/>
                  </w:rPr>
                  <w:t>(970)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0"/>
                  </w:rPr>
                  <w:t>243-6600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3"/>
                    <w:w w:val="7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0"/>
                  </w:rPr>
                  <w:t>|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8"/>
                    <w:w w:val="7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70"/>
                  </w:rPr>
                  <w:t>3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70"/>
                  </w:rPr>
                  <w:t>4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0"/>
                  </w:rPr>
                  <w:t>0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7"/>
                    <w:w w:val="7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"/>
                    <w:w w:val="54"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9"/>
                  </w:rPr>
                  <w:t>.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9"/>
                    <w:w w:val="68"/>
                  </w:rPr>
                  <w:t>T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1"/>
                    <w:w w:val="68"/>
                  </w:rPr>
                  <w:t>o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8"/>
                  </w:rPr>
                  <w:t>w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8"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8"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8"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8"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8"/>
                  </w:rPr>
                  <w:t>d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"/>
                    <w:w w:val="68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"/>
                    <w:w w:val="68"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8"/>
                  </w:rPr>
                  <w:t>v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5"/>
                    <w:w w:val="68"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8"/>
                  </w:rPr>
                  <w:t>-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4"/>
                    <w:w w:val="68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"/>
                    <w:w w:val="71"/>
                  </w:rPr>
                  <w:t>M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"/>
                    <w:w w:val="68"/>
                  </w:rPr>
                  <w:t>o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72"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"/>
                    <w:w w:val="91"/>
                  </w:rPr>
                  <w:t>t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1"/>
                    <w:w w:val="74"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"/>
                    <w:w w:val="68"/>
                  </w:rPr>
                  <w:t>o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"/>
                    <w:w w:val="57"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1"/>
                    <w:w w:val="65"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9"/>
                  </w:rPr>
                  <w:t>,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2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1"/>
                    <w:w w:val="54"/>
                  </w:rPr>
                  <w:t>C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54"/>
                  </w:rPr>
                  <w:t>O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9"/>
                    <w:w w:val="54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9"/>
                  </w:rPr>
                  <w:t>8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9"/>
                  </w:rPr>
                  <w:t>1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9"/>
                  </w:rPr>
                  <w:t>4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9"/>
                  </w:rPr>
                  <w:t>0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9"/>
                  </w:rPr>
                  <w:t>1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9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2"/>
                    <w:w w:val="69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1"/>
                  </w:rPr>
                  <w:t>(970)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0"/>
                  </w:rPr>
                  <w:t>497-4280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6.119801pt;margin-top:745.774597pt;width:536.861625pt;height:33.019019pt;mso-position-horizontal-relative:page;mso-position-vertical-relative:page;z-index:-534" type="#_x0000_t202" filled="f" stroked="f">
          <v:textbox inset="0,0,0,0">
            <w:txbxContent>
              <w:p>
                <w:pPr>
                  <w:spacing w:before="0" w:after="0" w:line="306" w:lineRule="exact"/>
                  <w:ind w:left="3532" w:right="3512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0"/>
                    <w:w w:val="100"/>
                    <w:b/>
                    <w:bCs/>
                  </w:rPr>
                  <w:t>HOME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0"/>
                    <w:w w:val="100"/>
                    <w:b/>
                    <w:bCs/>
                  </w:rPr>
                  <w:t>LOAN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-21"/>
                    <w:w w:val="10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-21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0"/>
                    <w:w w:val="100"/>
                    <w:b/>
                    <w:bCs/>
                  </w:rPr>
                  <w:t>TE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-6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1D2F5D"/>
                    <w:spacing w:val="0"/>
                    <w:w w:val="100"/>
                    <w:b/>
                    <w:bCs/>
                  </w:rPr>
                  <w:t>BANK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12" w:after="0" w:line="240" w:lineRule="auto"/>
                  <w:ind w:left="-21" w:right="-41"/>
                  <w:jc w:val="center"/>
                  <w:rPr>
                    <w:rFonts w:ascii="Arial" w:hAnsi="Arial" w:cs="Arial" w:eastAsia="Arial"/>
                    <w:sz w:val="28"/>
                    <w:szCs w:val="28"/>
                  </w:rPr>
                </w:pPr>
                <w:rPr/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w w:val="69"/>
                  </w:rPr>
                  <w:t>205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5"/>
                  </w:rPr>
                  <w:t>N.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5"/>
                  </w:rPr>
                  <w:t>4th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1"/>
                    <w:w w:val="54"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82"/>
                  </w:rPr>
                  <w:t>t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4"/>
                    <w:w w:val="82"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3"/>
                  </w:rPr>
                  <w:t>eet-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1"/>
                    <w:w w:val="66"/>
                  </w:rPr>
                  <w:t>G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1"/>
                    <w:w w:val="66"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6"/>
                  </w:rPr>
                  <w:t>and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"/>
                    <w:w w:val="66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1"/>
                    <w:w w:val="53"/>
                  </w:rPr>
                  <w:t>J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8"/>
                  </w:rPr>
                  <w:t>un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4"/>
                    <w:w w:val="68"/>
                  </w:rPr>
                  <w:t>c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5"/>
                  </w:rPr>
                  <w:t>tion,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5"/>
                    <w:w w:val="51"/>
                  </w:rPr>
                  <w:t>C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57"/>
                  </w:rPr>
                  <w:t>O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9"/>
                  </w:rPr>
                  <w:t>81501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9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4"/>
                    <w:w w:val="69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1"/>
                  </w:rPr>
                  <w:t>(970)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0"/>
                  </w:rPr>
                  <w:t>243-6600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3"/>
                    <w:w w:val="7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0"/>
                  </w:rPr>
                  <w:t>|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8"/>
                    <w:w w:val="7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70"/>
                  </w:rPr>
                  <w:t>3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70"/>
                  </w:rPr>
                  <w:t>4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0"/>
                  </w:rPr>
                  <w:t>0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7"/>
                    <w:w w:val="7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"/>
                    <w:w w:val="54"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9"/>
                  </w:rPr>
                  <w:t>.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9"/>
                    <w:w w:val="68"/>
                  </w:rPr>
                  <w:t>T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1"/>
                    <w:w w:val="68"/>
                  </w:rPr>
                  <w:t>o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8"/>
                  </w:rPr>
                  <w:t>w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8"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8"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8"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8"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8"/>
                  </w:rPr>
                  <w:t>d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"/>
                    <w:w w:val="68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"/>
                    <w:w w:val="68"/>
                  </w:rPr>
                  <w:t>A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8"/>
                  </w:rPr>
                  <w:t>v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5"/>
                    <w:w w:val="68"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8"/>
                  </w:rPr>
                  <w:t>-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4"/>
                    <w:w w:val="68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"/>
                    <w:w w:val="71"/>
                  </w:rPr>
                  <w:t>M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"/>
                    <w:w w:val="68"/>
                  </w:rPr>
                  <w:t>o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72"/>
                  </w:rPr>
                  <w:t>n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"/>
                    <w:w w:val="91"/>
                  </w:rPr>
                  <w:t>t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1"/>
                    <w:w w:val="74"/>
                  </w:rPr>
                  <w:t>r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"/>
                    <w:w w:val="68"/>
                  </w:rPr>
                  <w:t>o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"/>
                    <w:w w:val="57"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1"/>
                    <w:w w:val="65"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9"/>
                  </w:rPr>
                  <w:t>,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2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1"/>
                    <w:w w:val="54"/>
                  </w:rPr>
                  <w:t>C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54"/>
                  </w:rPr>
                  <w:t>O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9"/>
                    <w:w w:val="54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9"/>
                  </w:rPr>
                  <w:t>8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9"/>
                  </w:rPr>
                  <w:t>1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9"/>
                  </w:rPr>
                  <w:t>4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2"/>
                    <w:w w:val="69"/>
                  </w:rPr>
                  <w:t>0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9"/>
                  </w:rPr>
                  <w:t>1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69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32"/>
                    <w:w w:val="69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1"/>
                  </w:rPr>
                  <w:t>(970)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-3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75757"/>
                    <w:spacing w:val="0"/>
                    <w:w w:val="70"/>
                  </w:rPr>
                  <w:t>497-4280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0pt;width:630pt;height:109.58pt;mso-position-horizontal-relative:page;mso-position-vertical-relative:page;z-index:-537" coordorigin="0,0" coordsize="12600,2192">
          <v:shape style="position:absolute;left:0;top:0;width:12600;height:1951" type="#_x0000_t75">
            <v:imagedata r:id="rId1" o:title=""/>
          </v:shape>
          <v:group style="position:absolute;left:630;top:976;width:4619;height:1206" coordorigin="630,976" coordsize="4619,1206">
            <v:shape style="position:absolute;left:630;top:976;width:4619;height:1206" coordorigin="630,976" coordsize="4619,1206" path="m630,2182l5249,2182,5249,976,630,976,630,2182e" filled="t" fillcolor="#1D2F5D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pt;margin-top:52.862915pt;width:165.395008pt;height:47pt;mso-position-horizontal-relative:page;mso-position-vertical-relative:page;z-index:-536" type="#_x0000_t202" filled="f" stroked="f">
          <v:textbox inset="0,0,0,0">
            <w:txbxContent>
              <w:p>
                <w:pPr>
                  <w:spacing w:before="0" w:after="0" w:line="924" w:lineRule="exact"/>
                  <w:ind w:left="20" w:right="-155"/>
                  <w:jc w:val="left"/>
                  <w:rPr>
                    <w:rFonts w:ascii="Arial" w:hAnsi="Arial" w:cs="Arial" w:eastAsia="Arial"/>
                    <w:sz w:val="90"/>
                    <w:szCs w:val="90"/>
                  </w:rPr>
                </w:pPr>
                <w:rPr/>
                <w:r>
                  <w:rPr>
                    <w:rFonts w:ascii="Arial" w:hAnsi="Arial" w:cs="Arial" w:eastAsia="Arial"/>
                    <w:sz w:val="90"/>
                    <w:szCs w:val="90"/>
                    <w:color w:val="FFFFFF"/>
                    <w:w w:val="64"/>
                    <w:b/>
                    <w:bCs/>
                    <w:position w:val="1"/>
                  </w:rPr>
                  <w:t>HSA</w:t>
                </w:r>
                <w:r>
                  <w:rPr>
                    <w:rFonts w:ascii="Arial" w:hAnsi="Arial" w:cs="Arial" w:eastAsia="Arial"/>
                    <w:sz w:val="90"/>
                    <w:szCs w:val="90"/>
                    <w:color w:val="FFFFFF"/>
                    <w:spacing w:val="-107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Arial" w:hAnsi="Arial" w:cs="Arial" w:eastAsia="Arial"/>
                    <w:sz w:val="90"/>
                    <w:szCs w:val="90"/>
                    <w:color w:val="FFFFFF"/>
                    <w:spacing w:val="0"/>
                    <w:w w:val="66"/>
                    <w:b/>
                    <w:bCs/>
                    <w:position w:val="1"/>
                  </w:rPr>
                  <w:t>GUIDE</w:t>
                </w:r>
                <w:r>
                  <w:rPr>
                    <w:rFonts w:ascii="Arial" w:hAnsi="Arial" w:cs="Arial" w:eastAsia="Arial"/>
                    <w:sz w:val="90"/>
                    <w:szCs w:val="90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HLSB.com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footer" Target="footer2.xml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header" Target="header2.xml"/><Relationship Id="rId25" Type="http://schemas.openxmlformats.org/officeDocument/2006/relationships/footer" Target="footer3.xml"/><Relationship Id="rId26" Type="http://schemas.openxmlformats.org/officeDocument/2006/relationships/image" Target="media/image17.jpg"/><Relationship Id="rId27" Type="http://schemas.openxmlformats.org/officeDocument/2006/relationships/image" Target="media/image18.jp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hyperlink" Target="http://www.HLSB.com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2017-04-12T09:26:02Z</dcterms:created>
  <dcterms:modified xsi:type="dcterms:W3CDTF">2017-04-12T09:26:02Z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2016-10-20T00:00:00Z</vt:filetime>
  </property>
  <property fmtid="{D5CDD505-2E9C-101B-9397-08002B2CF9AE}" pid="3" name="LastSaved">
    <vt:filetime>2017-04-12T00:00:00Z</vt:filetime>
  </property>
</Properties>
</file>